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896F5" w14:textId="0E97DC01" w:rsidR="008D051B" w:rsidRDefault="00B17B47">
      <w:pPr>
        <w:sectPr w:rsidR="008D051B">
          <w:headerReference w:type="even" r:id="rId9"/>
          <w:headerReference w:type="default" r:id="rId10"/>
          <w:footerReference w:type="even" r:id="rId11"/>
          <w:footerReference w:type="default" r:id="rId12"/>
          <w:headerReference w:type="first" r:id="rId13"/>
          <w:footerReference w:type="first" r:id="rId14"/>
          <w:pgSz w:w="12240" w:h="15840"/>
          <w:pgMar w:top="576" w:right="576" w:bottom="576" w:left="576" w:header="576" w:footer="576" w:gutter="0"/>
          <w:cols w:space="720"/>
          <w:titlePg/>
        </w:sectPr>
      </w:pPr>
      <w:bookmarkStart w:id="0" w:name="_GoBack"/>
      <w:bookmarkEnd w:id="0"/>
      <w:r>
        <w:rPr>
          <w:noProof/>
        </w:rPr>
        <w:drawing>
          <wp:anchor distT="0" distB="0" distL="118745" distR="118745" simplePos="0" relativeHeight="251658366" behindDoc="0" locked="0" layoutInCell="1" allowOverlap="1" wp14:anchorId="2DC581C4" wp14:editId="4311FB17">
            <wp:simplePos x="0" y="0"/>
            <wp:positionH relativeFrom="page">
              <wp:posOffset>728980</wp:posOffset>
            </wp:positionH>
            <wp:positionV relativeFrom="page">
              <wp:posOffset>2969895</wp:posOffset>
            </wp:positionV>
            <wp:extent cx="2626360" cy="1748790"/>
            <wp:effectExtent l="203200" t="228600" r="294640" b="308610"/>
            <wp:wrapTight wrapText="bothSides">
              <wp:wrapPolygon edited="0">
                <wp:start x="-1063" y="-1530"/>
                <wp:lineTo x="-1077" y="19236"/>
                <wp:lineTo x="-1207" y="20823"/>
                <wp:lineTo x="5422" y="23540"/>
                <wp:lineTo x="19874" y="23490"/>
                <wp:lineTo x="20113" y="24092"/>
                <wp:lineTo x="22821" y="23788"/>
                <wp:lineTo x="23088" y="16523"/>
                <wp:lineTo x="23164" y="-2991"/>
                <wp:lineTo x="395" y="-1693"/>
                <wp:lineTo x="-1063" y="-1530"/>
              </wp:wrapPolygon>
            </wp:wrapTight>
            <wp:docPr id="5" name="Placeholder" descr="42-1534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42-15345432.jpg"/>
                    <pic:cNvPicPr/>
                  </pic:nvPicPr>
                  <pic:blipFill>
                    <a:blip r:embed="rId15"/>
                    <a:stretch>
                      <a:fillRect/>
                    </a:stretch>
                  </pic:blipFill>
                  <pic:spPr>
                    <a:xfrm rot="256519">
                      <a:off x="0" y="0"/>
                      <a:ext cx="2626360" cy="17487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dist="63500" dir="2700000" algn="br">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74768" behindDoc="0" locked="0" layoutInCell="1" allowOverlap="1" wp14:anchorId="3A9F88AF" wp14:editId="1058E2EE">
            <wp:simplePos x="0" y="0"/>
            <wp:positionH relativeFrom="page">
              <wp:posOffset>499745</wp:posOffset>
            </wp:positionH>
            <wp:positionV relativeFrom="page">
              <wp:posOffset>2700020</wp:posOffset>
            </wp:positionV>
            <wp:extent cx="2672080" cy="1851025"/>
            <wp:effectExtent l="228600" t="228600" r="223520" b="282575"/>
            <wp:wrapThrough wrapText="bothSides">
              <wp:wrapPolygon edited="0">
                <wp:start x="-1099" y="-1374"/>
                <wp:lineTo x="-1372" y="20359"/>
                <wp:lineTo x="-205" y="22904"/>
                <wp:lineTo x="20393" y="22972"/>
                <wp:lineTo x="20629" y="23540"/>
                <wp:lineTo x="22267" y="23357"/>
                <wp:lineTo x="22517" y="20356"/>
                <wp:lineTo x="22505" y="-2832"/>
                <wp:lineTo x="2585" y="-1787"/>
                <wp:lineTo x="-1099" y="-1374"/>
              </wp:wrapPolygon>
            </wp:wrapThrough>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66505">
                      <a:off x="0" y="0"/>
                      <a:ext cx="2672080" cy="1851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18A84EB8" wp14:editId="0729788C">
                <wp:simplePos x="0" y="0"/>
                <wp:positionH relativeFrom="page">
                  <wp:posOffset>5028565</wp:posOffset>
                </wp:positionH>
                <wp:positionV relativeFrom="page">
                  <wp:posOffset>3844290</wp:posOffset>
                </wp:positionV>
                <wp:extent cx="2386965" cy="4207510"/>
                <wp:effectExtent l="0" t="0" r="0" b="8890"/>
                <wp:wrapTight wrapText="bothSides">
                  <wp:wrapPolygon edited="0">
                    <wp:start x="690" y="0"/>
                    <wp:lineTo x="690" y="21515"/>
                    <wp:lineTo x="20686" y="21515"/>
                    <wp:lineTo x="20686" y="0"/>
                    <wp:lineTo x="690" y="0"/>
                  </wp:wrapPolygon>
                </wp:wrapTight>
                <wp:docPr id="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20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9FC2D57" w14:textId="50ABAC76" w:rsidR="00FA16C8" w:rsidRDefault="00FA16C8" w:rsidP="007C1373">
                            <w:pPr>
                              <w:pStyle w:val="BlockText"/>
                              <w:rPr>
                                <w:sz w:val="22"/>
                                <w:szCs w:val="22"/>
                              </w:rPr>
                            </w:pPr>
                            <w:r>
                              <w:rPr>
                                <w:sz w:val="22"/>
                                <w:szCs w:val="22"/>
                              </w:rPr>
                              <w:t xml:space="preserve">Support literacy at home by reading books and encouraging your </w:t>
                            </w:r>
                            <w:r w:rsidR="00303A9E">
                              <w:rPr>
                                <w:sz w:val="22"/>
                                <w:szCs w:val="22"/>
                              </w:rPr>
                              <w:t>child</w:t>
                            </w:r>
                            <w:r>
                              <w:rPr>
                                <w:sz w:val="22"/>
                                <w:szCs w:val="22"/>
                              </w:rPr>
                              <w:t xml:space="preserve"> to ask questions. Reading to your child even for </w:t>
                            </w:r>
                            <w:r w:rsidR="00AC1786">
                              <w:rPr>
                                <w:sz w:val="22"/>
                                <w:szCs w:val="22"/>
                              </w:rPr>
                              <w:t>5 minutes everyday will help increase your child’s love and interest in reading. Reading to your children is a simple and easy way to spend quality education</w:t>
                            </w:r>
                            <w:r w:rsidR="00303A9E">
                              <w:rPr>
                                <w:sz w:val="22"/>
                                <w:szCs w:val="22"/>
                              </w:rPr>
                              <w:t>al</w:t>
                            </w:r>
                            <w:r w:rsidR="00AC1786">
                              <w:rPr>
                                <w:sz w:val="22"/>
                                <w:szCs w:val="22"/>
                              </w:rPr>
                              <w:t xml:space="preserve"> fun with your child. </w:t>
                            </w:r>
                          </w:p>
                          <w:p w14:paraId="2A6E4257" w14:textId="77777777" w:rsidR="00B17B47" w:rsidRDefault="00AC1786" w:rsidP="007C1373">
                            <w:pPr>
                              <w:pStyle w:val="BlockText"/>
                              <w:rPr>
                                <w:b/>
                                <w:sz w:val="22"/>
                                <w:szCs w:val="22"/>
                              </w:rPr>
                            </w:pPr>
                            <w:r>
                              <w:rPr>
                                <w:b/>
                                <w:sz w:val="22"/>
                                <w:szCs w:val="22"/>
                              </w:rPr>
                              <w:t>Suggested Reading Tips:</w:t>
                            </w:r>
                          </w:p>
                          <w:p w14:paraId="6E88298E" w14:textId="5DC8EB54" w:rsidR="00AC1786" w:rsidRDefault="00B17B47" w:rsidP="00B17B47">
                            <w:pPr>
                              <w:pStyle w:val="BlockText"/>
                              <w:numPr>
                                <w:ilvl w:val="0"/>
                                <w:numId w:val="4"/>
                              </w:numPr>
                              <w:rPr>
                                <w:sz w:val="22"/>
                                <w:szCs w:val="22"/>
                              </w:rPr>
                            </w:pPr>
                            <w:r w:rsidRPr="00B17B47">
                              <w:rPr>
                                <w:sz w:val="22"/>
                                <w:szCs w:val="22"/>
                              </w:rPr>
                              <w:t xml:space="preserve">Make reading fun by acting out </w:t>
                            </w:r>
                            <w:r>
                              <w:rPr>
                                <w:sz w:val="22"/>
                                <w:szCs w:val="22"/>
                              </w:rPr>
                              <w:t xml:space="preserve">characters with your child </w:t>
                            </w:r>
                          </w:p>
                          <w:p w14:paraId="11BEBF98" w14:textId="0C144FBC" w:rsidR="00B17B47" w:rsidRDefault="00B17B47" w:rsidP="00B17B47">
                            <w:pPr>
                              <w:pStyle w:val="BlockText"/>
                              <w:numPr>
                                <w:ilvl w:val="0"/>
                                <w:numId w:val="4"/>
                              </w:numPr>
                              <w:rPr>
                                <w:sz w:val="22"/>
                                <w:szCs w:val="22"/>
                              </w:rPr>
                            </w:pPr>
                            <w:r>
                              <w:rPr>
                                <w:sz w:val="22"/>
                                <w:szCs w:val="22"/>
                              </w:rPr>
                              <w:t>Review the roles of an author, illustrator</w:t>
                            </w:r>
                          </w:p>
                          <w:p w14:paraId="7FF8EFCC" w14:textId="121851F3" w:rsidR="00B17B47" w:rsidRDefault="00B17B47" w:rsidP="00B17B47">
                            <w:pPr>
                              <w:pStyle w:val="BlockText"/>
                              <w:numPr>
                                <w:ilvl w:val="0"/>
                                <w:numId w:val="4"/>
                              </w:numPr>
                              <w:rPr>
                                <w:sz w:val="22"/>
                                <w:szCs w:val="22"/>
                              </w:rPr>
                            </w:pPr>
                            <w:r>
                              <w:rPr>
                                <w:sz w:val="22"/>
                                <w:szCs w:val="22"/>
                              </w:rPr>
                              <w:t>Ask –</w:t>
                            </w:r>
                            <w:proofErr w:type="spellStart"/>
                            <w:r>
                              <w:rPr>
                                <w:sz w:val="22"/>
                                <w:szCs w:val="22"/>
                              </w:rPr>
                              <w:t>wh</w:t>
                            </w:r>
                            <w:proofErr w:type="spellEnd"/>
                            <w:r>
                              <w:rPr>
                                <w:sz w:val="22"/>
                                <w:szCs w:val="22"/>
                              </w:rPr>
                              <w:t xml:space="preserve"> questions of who, what, where, and why to increase comprehension </w:t>
                            </w:r>
                          </w:p>
                          <w:p w14:paraId="710C25C1" w14:textId="7A114509" w:rsidR="00B17B47" w:rsidRPr="00B17B47" w:rsidRDefault="00B17B47" w:rsidP="00B17B47">
                            <w:pPr>
                              <w:pStyle w:val="BlockText"/>
                              <w:numPr>
                                <w:ilvl w:val="0"/>
                                <w:numId w:val="4"/>
                              </w:numPr>
                              <w:rPr>
                                <w:sz w:val="22"/>
                                <w:szCs w:val="22"/>
                              </w:rPr>
                            </w:pPr>
                            <w:r>
                              <w:rPr>
                                <w:sz w:val="22"/>
                                <w:szCs w:val="22"/>
                              </w:rPr>
                              <w:t xml:space="preserve">Do picture walks together by discussing what you see in pictures </w:t>
                            </w:r>
                          </w:p>
                          <w:p w14:paraId="712BBE45" w14:textId="77777777" w:rsidR="00AC1786" w:rsidRPr="00AC1786" w:rsidRDefault="00AC1786" w:rsidP="007C1373">
                            <w:pPr>
                              <w:pStyle w:val="BlockText"/>
                              <w:rPr>
                                <w:b/>
                                <w:sz w:val="22"/>
                                <w:szCs w:val="22"/>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95.95pt;margin-top:302.7pt;width:187.95pt;height:331.3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a/bSkDAAD7BgAADgAAAGRycy9lMm9Eb2MueG1srFVdb6U2EH2v1P9g+Z2ACd8KWXEhVJWybaXd&#10;/gBfMBdrwWZtJ9y06n/fscm9yU36sGqXB+SPYebMOTPDzYfjPKFHpjSXosTkKsCIiU72XBxK/Ofn&#10;1ssw0oaKnk5SsBI/MY0/3P780826FCyUo5x6phA4EbpYlxKPxiyF7+tuZDPVV3JhAi4HqWZqYKsO&#10;fq/oCt7nyQ+DIPFXqfpFyY5pDafNdolvnf9hYJ35fRg0M2gqMWAz7q3ce2/f/u0NLQ6KLiPvnmHQ&#10;/4BiplxA0LOrhhqKHhR/52rmnZJaDuaqk7Mvh4F3zOUA2ZDgTTafRrowlwuQo5czTfrHue1+e/xD&#10;Id6DdkmMkaAziPSZHQ3aySMijqB10QXYfVrA0hzhHIxdsnq5l90XjYSsRyoOrFJKriOjPQAkllr/&#10;1adWEl1o62S/fpQ9xKEPRjpHx0HNlj3gA4F3EOrpLI7F0sFheJ0lucXYwV0UBmm8ofNpcfp8Udr8&#10;wuSM7KLECtR37unjvTYWDi1OJjaakC2fJlcBk7g4AMPtBILDp/bOwnCC/p0H+V12l0VeFCZ3XhT0&#10;vVe1deQlLUnj5rqp64b8Y+OSqBh53zNhw5yKi0TfJ95zmW9lcS4vLSfeW3cWklaHfT0p9EihuFv3&#10;ONLh5sXMv4ThSIBc3qREwijYhbnXJlnqRUMUe3kaZF5A8l2eBFEeNe1lSvdcsP+fElpLnMdhvFXT&#10;C+g3uQXueZ8bLWZuYHxMfC5xdjaiha3BO9E7aQ3l07Z+RYWF/+9UtFUVJqCi12Q5ULFnoZe1QeTt&#10;qigmdZq2pEktFbPldZlox7YZ1k708EyIvfo+kWfaXcwzQnwn9Var72Sq4zSs0jj3kiomXkRAoaoK&#10;Qq9pq6AKorbOo90Z2wpDbYGRaJsZevaH4ttKbmtx1xonLl2zuK63jb61vDnuj5CQ7f697J+g/5WE&#10;7oQmh/8GLEap/sLIwi2x/vpAFcNo+lXYGXKdksRObbeDhbo43p+OqejASYkNRtuyNtuIf1gUP4wQ&#10;Y5tXQlYwcQbuZsELHgBvNzBhXRrPfwM7wl/vndXLP+v2GwAAAP//AwBQSwMEFAAGAAgAAAAhADzw&#10;2a/iAAAADQEAAA8AAABkcnMvZG93bnJldi54bWxMj8tOwzAQRfdI/IM1SOyonRacB3GqqlKF2CBR&#10;smHnxkMSEY+j2GnD3+OuYDejObpzbrld7MDOOPnekYJkJYAhNc701CqoPw4PGTAfNBk9OEIFP+hh&#10;W93elLow7kLveD6GlsUQ8oVW0IUwFpz7pkOr/cqNSPH25SarQ1ynlptJX2K4HfhaCMmt7il+6PSI&#10;+w6b7+NsFeT7NB+z+nWWu3TTv718DvXmkCh1f7fsnoEFXMIfDFf9qA5VdDq5mYxng4I0T/KIKpDi&#10;6RHYlUhkGtuc4rSWmQBelfx/i+oXAAD//wMAUEsBAi0AFAAGAAgAAAAhAOSZw8D7AAAA4QEAABMA&#10;AAAAAAAAAAAAAAAAAAAAAFtDb250ZW50X1R5cGVzXS54bWxQSwECLQAUAAYACAAAACEAI7Jq4dcA&#10;AACUAQAACwAAAAAAAAAAAAAAAAAsAQAAX3JlbHMvLnJlbHNQSwECLQAUAAYACAAAACEAhNa/bSkD&#10;AAD7BgAADgAAAAAAAAAAAAAAAAAsAgAAZHJzL2Uyb0RvYy54bWxQSwECLQAUAAYACAAAACEAPPDZ&#10;r+IAAAANAQAADwAAAAAAAAAAAAAAAACBBQAAZHJzL2Rvd25yZXYueG1sUEsFBgAAAAAEAAQA8wAA&#10;AJAGAAAAAA==&#10;" mv:complextextbox="1" filled="f" stroked="f">
                <v:textbox inset="10.8pt,0,10.8pt,0">
                  <w:txbxContent>
                    <w:p w14:paraId="29FC2D57" w14:textId="50ABAC76" w:rsidR="00FA16C8" w:rsidRDefault="00FA16C8" w:rsidP="007C1373">
                      <w:pPr>
                        <w:pStyle w:val="BlockText"/>
                        <w:rPr>
                          <w:sz w:val="22"/>
                          <w:szCs w:val="22"/>
                        </w:rPr>
                      </w:pPr>
                      <w:r>
                        <w:rPr>
                          <w:sz w:val="22"/>
                          <w:szCs w:val="22"/>
                        </w:rPr>
                        <w:t xml:space="preserve">Support literacy at home by reading books and encouraging your </w:t>
                      </w:r>
                      <w:r w:rsidR="00303A9E">
                        <w:rPr>
                          <w:sz w:val="22"/>
                          <w:szCs w:val="22"/>
                        </w:rPr>
                        <w:t>child</w:t>
                      </w:r>
                      <w:r>
                        <w:rPr>
                          <w:sz w:val="22"/>
                          <w:szCs w:val="22"/>
                        </w:rPr>
                        <w:t xml:space="preserve"> to ask questions. Reading to your child even for </w:t>
                      </w:r>
                      <w:r w:rsidR="00AC1786">
                        <w:rPr>
                          <w:sz w:val="22"/>
                          <w:szCs w:val="22"/>
                        </w:rPr>
                        <w:t>5 minutes everyday will help increase your child’s love and interest in reading. Reading to your children is a simple and easy way to spend quality education</w:t>
                      </w:r>
                      <w:r w:rsidR="00303A9E">
                        <w:rPr>
                          <w:sz w:val="22"/>
                          <w:szCs w:val="22"/>
                        </w:rPr>
                        <w:t>al</w:t>
                      </w:r>
                      <w:r w:rsidR="00AC1786">
                        <w:rPr>
                          <w:sz w:val="22"/>
                          <w:szCs w:val="22"/>
                        </w:rPr>
                        <w:t xml:space="preserve"> fun with your child. </w:t>
                      </w:r>
                    </w:p>
                    <w:p w14:paraId="2A6E4257" w14:textId="77777777" w:rsidR="00B17B47" w:rsidRDefault="00AC1786" w:rsidP="007C1373">
                      <w:pPr>
                        <w:pStyle w:val="BlockText"/>
                        <w:rPr>
                          <w:b/>
                          <w:sz w:val="22"/>
                          <w:szCs w:val="22"/>
                        </w:rPr>
                      </w:pPr>
                      <w:r>
                        <w:rPr>
                          <w:b/>
                          <w:sz w:val="22"/>
                          <w:szCs w:val="22"/>
                        </w:rPr>
                        <w:t>Suggested Reading Tips:</w:t>
                      </w:r>
                    </w:p>
                    <w:p w14:paraId="6E88298E" w14:textId="5DC8EB54" w:rsidR="00AC1786" w:rsidRDefault="00B17B47" w:rsidP="00B17B47">
                      <w:pPr>
                        <w:pStyle w:val="BlockText"/>
                        <w:numPr>
                          <w:ilvl w:val="0"/>
                          <w:numId w:val="4"/>
                        </w:numPr>
                        <w:rPr>
                          <w:sz w:val="22"/>
                          <w:szCs w:val="22"/>
                        </w:rPr>
                      </w:pPr>
                      <w:r w:rsidRPr="00B17B47">
                        <w:rPr>
                          <w:sz w:val="22"/>
                          <w:szCs w:val="22"/>
                        </w:rPr>
                        <w:t xml:space="preserve">Make reading fun by acting out </w:t>
                      </w:r>
                      <w:r>
                        <w:rPr>
                          <w:sz w:val="22"/>
                          <w:szCs w:val="22"/>
                        </w:rPr>
                        <w:t xml:space="preserve">characters with your child </w:t>
                      </w:r>
                    </w:p>
                    <w:p w14:paraId="11BEBF98" w14:textId="0C144FBC" w:rsidR="00B17B47" w:rsidRDefault="00B17B47" w:rsidP="00B17B47">
                      <w:pPr>
                        <w:pStyle w:val="BlockText"/>
                        <w:numPr>
                          <w:ilvl w:val="0"/>
                          <w:numId w:val="4"/>
                        </w:numPr>
                        <w:rPr>
                          <w:sz w:val="22"/>
                          <w:szCs w:val="22"/>
                        </w:rPr>
                      </w:pPr>
                      <w:r>
                        <w:rPr>
                          <w:sz w:val="22"/>
                          <w:szCs w:val="22"/>
                        </w:rPr>
                        <w:t>Review the roles of an author, illustrator</w:t>
                      </w:r>
                    </w:p>
                    <w:p w14:paraId="7FF8EFCC" w14:textId="121851F3" w:rsidR="00B17B47" w:rsidRDefault="00B17B47" w:rsidP="00B17B47">
                      <w:pPr>
                        <w:pStyle w:val="BlockText"/>
                        <w:numPr>
                          <w:ilvl w:val="0"/>
                          <w:numId w:val="4"/>
                        </w:numPr>
                        <w:rPr>
                          <w:sz w:val="22"/>
                          <w:szCs w:val="22"/>
                        </w:rPr>
                      </w:pPr>
                      <w:r>
                        <w:rPr>
                          <w:sz w:val="22"/>
                          <w:szCs w:val="22"/>
                        </w:rPr>
                        <w:t>Ask –</w:t>
                      </w:r>
                      <w:proofErr w:type="spellStart"/>
                      <w:r>
                        <w:rPr>
                          <w:sz w:val="22"/>
                          <w:szCs w:val="22"/>
                        </w:rPr>
                        <w:t>wh</w:t>
                      </w:r>
                      <w:proofErr w:type="spellEnd"/>
                      <w:r>
                        <w:rPr>
                          <w:sz w:val="22"/>
                          <w:szCs w:val="22"/>
                        </w:rPr>
                        <w:t xml:space="preserve"> questions of who, what, where, and why to increase comprehension </w:t>
                      </w:r>
                    </w:p>
                    <w:p w14:paraId="710C25C1" w14:textId="7A114509" w:rsidR="00B17B47" w:rsidRPr="00B17B47" w:rsidRDefault="00B17B47" w:rsidP="00B17B47">
                      <w:pPr>
                        <w:pStyle w:val="BlockText"/>
                        <w:numPr>
                          <w:ilvl w:val="0"/>
                          <w:numId w:val="4"/>
                        </w:numPr>
                        <w:rPr>
                          <w:sz w:val="22"/>
                          <w:szCs w:val="22"/>
                        </w:rPr>
                      </w:pPr>
                      <w:r>
                        <w:rPr>
                          <w:sz w:val="22"/>
                          <w:szCs w:val="22"/>
                        </w:rPr>
                        <w:t xml:space="preserve">Do picture walks together by discussing what you see in pictures </w:t>
                      </w:r>
                    </w:p>
                    <w:p w14:paraId="712BBE45" w14:textId="77777777" w:rsidR="00AC1786" w:rsidRPr="00AC1786" w:rsidRDefault="00AC1786" w:rsidP="007C1373">
                      <w:pPr>
                        <w:pStyle w:val="BlockText"/>
                        <w:rPr>
                          <w:b/>
                          <w:sz w:val="22"/>
                          <w:szCs w:val="22"/>
                        </w:rPr>
                      </w:pPr>
                    </w:p>
                  </w:txbxContent>
                </v:textbox>
                <w10:wrap type="tight" anchorx="page" anchory="page"/>
              </v:shape>
            </w:pict>
          </mc:Fallback>
        </mc:AlternateContent>
      </w:r>
      <w:r>
        <w:rPr>
          <w:noProof/>
        </w:rPr>
        <mc:AlternateContent>
          <mc:Choice Requires="wps">
            <w:drawing>
              <wp:anchor distT="0" distB="0" distL="114300" distR="114300" simplePos="0" relativeHeight="251658260" behindDoc="0" locked="0" layoutInCell="0" allowOverlap="1" wp14:anchorId="45C75A30" wp14:editId="3335D414">
                <wp:simplePos x="0" y="0"/>
                <wp:positionH relativeFrom="page">
                  <wp:posOffset>3295650</wp:posOffset>
                </wp:positionH>
                <wp:positionV relativeFrom="page">
                  <wp:posOffset>8737600</wp:posOffset>
                </wp:positionV>
                <wp:extent cx="1657350" cy="955040"/>
                <wp:effectExtent l="0" t="0" r="0" b="10160"/>
                <wp:wrapTight wrapText="bothSides">
                  <wp:wrapPolygon edited="0">
                    <wp:start x="331" y="0"/>
                    <wp:lineTo x="331" y="21255"/>
                    <wp:lineTo x="20855" y="21255"/>
                    <wp:lineTo x="20855" y="0"/>
                    <wp:lineTo x="331" y="0"/>
                  </wp:wrapPolygon>
                </wp:wrapTight>
                <wp:docPr id="1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EB65E69" w14:textId="31B030FD" w:rsidR="00FA16C8" w:rsidRPr="00B047B0" w:rsidRDefault="00B17B47" w:rsidP="007C1373">
                            <w:pPr>
                              <w:pStyle w:val="BodyText"/>
                            </w:pPr>
                            <w:r>
                              <w:t xml:space="preserve">Families can come be a part and participate in publishing our spring class book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259.5pt;margin-top:688pt;width:130.5pt;height:75.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sWhygDAAD/BgAADgAAAGRycy9lMm9Eb2MueG1srFXbbpwwEH2v1H+weCdcYpYFhUQsLFWl9CIl&#10;/QAvmMUq2NR2wqZV/71jk93sJn2I2vCAjD2eOTNn5nBxtRt6dE+lYoJnTnDmO4jyWjSMbzPn223l&#10;Lh2kNOEN6QWnmfNAlXN1+f7dxTSmNBSd6BsqETjhKp3GzOm0HlPPU3VHB6LOxEg5HLZCDkTDp9x6&#10;jSQTeB96L/T9hTcJ2YxS1FQp2C3nQ+fS+m9bWusvbauoRn3mADZt39K+N+btXV6QdCvJ2LH6EQb5&#10;BxQDYRyCHlyVRBN0J9kLVwOrpVCi1We1GDzRtqymNgfIJvCfZXPTkZHaXKA4ajyUSb2d2/rz/VeJ&#10;WAPcRUAVJwOQdEt3Gq3EDoXYFGgaVQp2NyNY6h3sg7FNVo3Xov6uEBdFR/iW5lKKqaOkAYCBuekd&#10;XZ39KONkM30SDcQhd1pYR7tWDqZ6UA8E3oGohwM5BkttQi6i+DyCoxrOkijysWXPI+n+9iiV/kDF&#10;gMwicySQb72T+2ulDRqS7k1MMC4q1ve2AXp+sgGG8w7EhqvmzKCwfP5K/GS9XC+xi8PF2sV+07h5&#10;VWB3UQVxVJ6XRVEGv03cAKcdaxrKTZh9bwX4ddw9dvncFYfuUqJnjXFnICm53RS9RPcEeruyj605&#10;nDyZeacwbBEgl2cpBSH2V2HiVotl7OIWR24S+0vXD5JVsvBxgsvqNKVrxun/p4Qmw2QYzc30BPpZ&#10;br59XuZG0oFpUI+eDZmzPBiR1LTgmjeWWk1YP6+PSmHg/70UVZ6HC2DRLZcJlGJDQ3dZ+dhd5TgK&#10;ijiugjI2pRhMXcee1HSWsKon28eCmKPXkTyQ+kTOgsCzVM+9+oKmIorDPI4Sd5FHgYsDYCjP/dAt&#10;q9zPfVwVCV4dsE2gaSMoopllGNk3xTe33DzhdjT2tbTDYofezPk88Xq32c0Cs9eSjWgeQAWkgCGF&#10;eYa/Byw6IX86yKDOHPXjjkjqoP4jByVJAgyjjrT9gIU83t3sdwmvwUXmaAfNy0LPMn83SrbtIMKs&#10;WVzkoDots4Jg5GlGAxmYD1BZm8vjH8HI+PG3tXr6b13+AQAA//8DAFBLAwQUAAYACAAAACEARFgZ&#10;AeEAAAANAQAADwAAAGRycy9kb3ducmV2LnhtbExPQU7DMBC8I/EHa5G4UbuFJiXEqSKkHJBAKgVx&#10;dmI3ibDXSey2gdeznOA2szOancm3s7PsZKbQe5SwXAhgBhuve2wlvL9VNxtgISrUyno0Er5MgG1x&#10;eZGrTPszvprTPraMQjBkSkIX45BxHprOOBUWfjBI2sFPTkWiU8v1pM4U7ixfCZFwp3qkD50azGNn&#10;ms/90Ul42dXj95MIzpaxqtJyNz4fPkYpr6/m8gFYNHP8M8NvfaoOBXWq/RF1YFbCenlPWyIJt2lC&#10;iCzpRhCo6bReJXfAi5z/X1H8AAAA//8DAFBLAQItABQABgAIAAAAIQDkmcPA+wAAAOEBAAATAAAA&#10;AAAAAAAAAAAAAAAAAABbQ29udGVudF9UeXBlc10ueG1sUEsBAi0AFAAGAAgAAAAhACOyauHXAAAA&#10;lAEAAAsAAAAAAAAAAAAAAAAALAEAAF9yZWxzLy5yZWxzUEsBAi0AFAAGAAgAAAAhACNbFocoAwAA&#10;/wYAAA4AAAAAAAAAAAAAAAAALAIAAGRycy9lMm9Eb2MueG1sUEsBAi0AFAAGAAgAAAAhAERYGQHh&#10;AAAADQEAAA8AAAAAAAAAAAAAAAAAgAUAAGRycy9kb3ducmV2LnhtbFBLBQYAAAAABAAEAPMAAACO&#10;BgAAAAA=&#10;" mv:complextextbox="1" o:allowincell="f" filled="f" stroked="f">
                <v:textbox inset=",0,,0">
                  <w:txbxContent>
                    <w:p w14:paraId="3EB65E69" w14:textId="31B030FD" w:rsidR="00FA16C8" w:rsidRPr="00B047B0" w:rsidRDefault="00B17B47" w:rsidP="007C1373">
                      <w:pPr>
                        <w:pStyle w:val="BodyText"/>
                      </w:pPr>
                      <w:r>
                        <w:t xml:space="preserve">Families can come be a part and participate in publishing our spring class book </w:t>
                      </w:r>
                    </w:p>
                  </w:txbxContent>
                </v:textbox>
                <w10:wrap type="tight" anchorx="page" anchory="page"/>
              </v:shape>
            </w:pict>
          </mc:Fallback>
        </mc:AlternateContent>
      </w:r>
      <w:r>
        <w:rPr>
          <w:noProof/>
        </w:rPr>
        <mc:AlternateContent>
          <mc:Choice Requires="wps">
            <w:drawing>
              <wp:anchor distT="0" distB="0" distL="114300" distR="114300" simplePos="0" relativeHeight="251658257" behindDoc="0" locked="0" layoutInCell="1" allowOverlap="1" wp14:anchorId="7F3DBD6E" wp14:editId="71AD4528">
                <wp:simplePos x="0" y="0"/>
                <wp:positionH relativeFrom="page">
                  <wp:posOffset>1831340</wp:posOffset>
                </wp:positionH>
                <wp:positionV relativeFrom="page">
                  <wp:posOffset>8735060</wp:posOffset>
                </wp:positionV>
                <wp:extent cx="1463675" cy="1209040"/>
                <wp:effectExtent l="0" t="0" r="0" b="10160"/>
                <wp:wrapTight wrapText="bothSides">
                  <wp:wrapPolygon edited="0">
                    <wp:start x="375" y="0"/>
                    <wp:lineTo x="375" y="21328"/>
                    <wp:lineTo x="20991" y="21328"/>
                    <wp:lineTo x="20991" y="0"/>
                    <wp:lineTo x="375" y="0"/>
                  </wp:wrapPolygon>
                </wp:wrapTight>
                <wp:docPr id="1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20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F4D363B" w14:textId="1C1D26E4" w:rsidR="00FA16C8" w:rsidRPr="00B17B47" w:rsidRDefault="00B17B47" w:rsidP="007C1373">
                            <w:pPr>
                              <w:pStyle w:val="BodyText"/>
                              <w:rPr>
                                <w:sz w:val="20"/>
                                <w:szCs w:val="20"/>
                              </w:rPr>
                            </w:pPr>
                            <w:r w:rsidRPr="00B17B47">
                              <w:rPr>
                                <w:sz w:val="20"/>
                                <w:szCs w:val="20"/>
                              </w:rPr>
                              <w:t>Children will sha</w:t>
                            </w:r>
                            <w:r>
                              <w:rPr>
                                <w:sz w:val="20"/>
                                <w:szCs w:val="20"/>
                              </w:rPr>
                              <w:t>re their class stories and quick tips of how families can incorporate literacy at home</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144.2pt;margin-top:687.8pt;width:115.25pt;height:95.2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moNyoDAAAABwAADgAAAGRycy9lMm9Eb2MueG1srFVRb6Q2EH6v1P9g+Z1gcwYWFHJiIVSV0vak&#10;u/4AL5gFFWxqO2HTqv+9Y5Pd21xa6dQeD8jY45lv5pv5uH1/mif0JLQZlSwwvSEYCdmqbpTHAv/6&#10;qQl2GBnLZccnJUWBn4XB7+++/+52XXIRqUFNndAInEiTr0uBB2uXPAxNO4iZmxu1CAmHvdIzt/Cp&#10;j2Gn+Qre5ymMCEnCVelu0aoVxsBuvR3iO++/70Vrf+l7IyyaCgzYrH9r/z64d3h3y/Oj5sswti8w&#10;+H9AMfNRQtCLq5pbjh71+MbVPLZaGdXbm1bNoer7sRU+B8iGki+y+TjwRfhcoDhmuZTJfDu37c9P&#10;HzQaO+AujjGSfAaSPomTRXt1QhF1BVoXk4PdxwUs7Qn2wdgna5YH1f5mkFTVwOVRlFqrdRC8A4D+&#10;Znh1dfNjnJPD+pPqIA5/tMo7OvV6dtWDeiDwDkQ9X8hxWFoXkiXvkhQwtnBGI5IR5ukLeX6+vmhj&#10;fxBqRm5RYA3se/f86cFYSARMzyYumlTNOE2+Ayb5agMMtx0IDlfdmYPhCf0zI9n97n7HAhYl9wEj&#10;XReUTcWCpKFpXL+rq6qmf7m4lOXD2HVCujDn5qLs68h7afOtLS7tZdQ0ds6dg2T08VBNGj1xaO7G&#10;P44uAH9lFr6G4Y8hly9SohEj+ygLmmSXBqxncZClZBcQmu2zhLCM1c3rlB5GKf5/SmgtcBZH8dZN&#10;/5ob8c/b3Hg+jxbkYxrnAu8uRjx3PXgvO0+t5eO0ra9K4eD/cymasowSYDGodxmU4iCiYNcQFuxL&#10;FtMqTRtap64Us6vrMvFWbBrWTPz4UhB39HUkz7x9pWeUhp7qjcU3NFVxGpVpnAVJGdOAUWCoLEkU&#10;1E1JSsKaKmP7C7YVRG0BSXTDDDP7TfFtLbeNuB+Ncy39sPipd4O+jbw9HU5eYaKzmBxU9wwyoBUM&#10;Kcw6/D5gMSj9B0YOdYHN749cC4ymHyVISUYZjDqy/gMW+nr3cN7lsgUXBbYYbcvKbjr/uOjxOECE&#10;TbSkKkF2+tELgtOnDQ1k4D5AZn0uL78Ep+PX397q84/r7m8AAAD//wMAUEsDBBQABgAIAAAAIQBF&#10;Y1ga4wAAAA0BAAAPAAAAZHJzL2Rvd25yZXYueG1sTI/BTsMwDIbvSLxDZCRuLNmgXdc1nSqkHpBA&#10;GgNxTpusrWictsm2wtNjTnC0/0+/P2e72fbsbCbfOZSwXAhgBmunO2wkvL+VdwkwHxRq1Ts0Er6M&#10;h11+fZWpVLsLvprzITSMStCnSkIbwpBy7uvWWOUXbjBI2dFNVgUap4brSV2o3PZ8JUTMreqQLrRq&#10;MI+tqT8PJyvhZV+N30/C274IZbku9uPz8WOU8vZmLrbAgpnDHwy/+qQOOTlV7oTas17CKkkeCKXg&#10;fh3FwAiJlskGWEWrKI4F8Dzj/7/IfwAAAP//AwBQSwECLQAUAAYACAAAACEA5JnDwPsAAADhAQAA&#10;EwAAAAAAAAAAAAAAAAAAAAAAW0NvbnRlbnRfVHlwZXNdLnhtbFBLAQItABQABgAIAAAAIQAjsmrh&#10;1wAAAJQBAAALAAAAAAAAAAAAAAAAACwBAABfcmVscy8ucmVsc1BLAQItABQABgAIAAAAIQBcyag3&#10;KgMAAAAHAAAOAAAAAAAAAAAAAAAAACwCAABkcnMvZTJvRG9jLnhtbFBLAQItABQABgAIAAAAIQBF&#10;Y1ga4wAAAA0BAAAPAAAAAAAAAAAAAAAAAIIFAABkcnMvZG93bnJldi54bWxQSwUGAAAAAAQABADz&#10;AAAAkgYAAAAA&#10;" mv:complextextbox="1" filled="f" stroked="f">
                <v:textbox inset=",0,,0">
                  <w:txbxContent>
                    <w:p w14:paraId="5F4D363B" w14:textId="1C1D26E4" w:rsidR="00FA16C8" w:rsidRPr="00B17B47" w:rsidRDefault="00B17B47" w:rsidP="007C1373">
                      <w:pPr>
                        <w:pStyle w:val="BodyText"/>
                        <w:rPr>
                          <w:sz w:val="20"/>
                          <w:szCs w:val="20"/>
                        </w:rPr>
                      </w:pPr>
                      <w:r w:rsidRPr="00B17B47">
                        <w:rPr>
                          <w:sz w:val="20"/>
                          <w:szCs w:val="20"/>
                        </w:rPr>
                        <w:t>Children will sha</w:t>
                      </w:r>
                      <w:r>
                        <w:rPr>
                          <w:sz w:val="20"/>
                          <w:szCs w:val="20"/>
                        </w:rPr>
                        <w:t>re their class stories and quick tips of how families can incorporate literacy at home</w:t>
                      </w:r>
                    </w:p>
                  </w:txbxContent>
                </v:textbox>
                <w10:wrap type="tight" anchorx="page" anchory="page"/>
              </v:shape>
            </w:pict>
          </mc:Fallback>
        </mc:AlternateContent>
      </w:r>
      <w:r>
        <w:rPr>
          <w:noProof/>
        </w:rPr>
        <w:drawing>
          <wp:anchor distT="0" distB="0" distL="114300" distR="114300" simplePos="0" relativeHeight="251672720" behindDoc="0" locked="0" layoutInCell="1" allowOverlap="1" wp14:anchorId="6AE073FC" wp14:editId="38F2B918">
            <wp:simplePos x="0" y="0"/>
            <wp:positionH relativeFrom="page">
              <wp:posOffset>5140325</wp:posOffset>
            </wp:positionH>
            <wp:positionV relativeFrom="page">
              <wp:posOffset>7900670</wp:posOffset>
            </wp:positionV>
            <wp:extent cx="2083435" cy="1306195"/>
            <wp:effectExtent l="152400" t="152400" r="151765" b="192405"/>
            <wp:wrapThrough wrapText="bothSides">
              <wp:wrapPolygon edited="0">
                <wp:start x="-790" y="-2520"/>
                <wp:lineTo x="-1580" y="-1680"/>
                <wp:lineTo x="-1580" y="21421"/>
                <wp:lineTo x="-1053" y="24362"/>
                <wp:lineTo x="22383" y="24362"/>
                <wp:lineTo x="22910" y="18481"/>
                <wp:lineTo x="22910" y="5040"/>
                <wp:lineTo x="22383" y="-2520"/>
                <wp:lineTo x="-790" y="-2520"/>
              </wp:wrapPolygon>
            </wp:wrapThrough>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3435" cy="1306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A16C8">
        <w:rPr>
          <w:noProof/>
        </w:rPr>
        <mc:AlternateContent>
          <mc:Choice Requires="wps">
            <w:drawing>
              <wp:anchor distT="0" distB="0" distL="114300" distR="114300" simplePos="0" relativeHeight="251658248" behindDoc="0" locked="0" layoutInCell="1" allowOverlap="1" wp14:anchorId="5E9B17FD" wp14:editId="18CD633F">
                <wp:simplePos x="0" y="0"/>
                <wp:positionH relativeFrom="page">
                  <wp:posOffset>4826000</wp:posOffset>
                </wp:positionH>
                <wp:positionV relativeFrom="page">
                  <wp:posOffset>3352800</wp:posOffset>
                </wp:positionV>
                <wp:extent cx="2580640" cy="541655"/>
                <wp:effectExtent l="0" t="0" r="0" b="17145"/>
                <wp:wrapTight wrapText="bothSides">
                  <wp:wrapPolygon edited="0">
                    <wp:start x="213" y="0"/>
                    <wp:lineTo x="213" y="21271"/>
                    <wp:lineTo x="21047" y="21271"/>
                    <wp:lineTo x="21047" y="0"/>
                    <wp:lineTo x="213" y="0"/>
                  </wp:wrapPolygon>
                </wp:wrapTight>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9A576A0" w14:textId="70058663" w:rsidR="00FA16C8" w:rsidRPr="00F34428" w:rsidRDefault="00FA16C8" w:rsidP="007C1373">
                            <w:pPr>
                              <w:pStyle w:val="Heading1"/>
                            </w:pPr>
                            <w:r>
                              <w:t>Literacy at 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80pt;margin-top:264pt;width:203.2pt;height:42.6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RPyfQCAABWBgAADgAAAGRycy9lMm9Eb2MueG1srFXbjpswEH2v1H+w/M5yWSCAlqxyo6q0vUi7&#10;/QAHTLAKNrWdkG3Vf+/YJNlkt5VWbXmw7PF4LufMDDe3+65FOyoVEzzH/pWHEeWlqBjf5PjLQ+Ek&#10;GClNeEVawWmOH6nCt9O3b26GPqOBaERbUYnACFfZ0Oe40brPXFeVDe2IuhI95XBZC9kRDUe5cStJ&#10;BrDetW7gebE7CFn1UpRUKZAux0s8tfbrmpb6U10rqlGbY4hN21XadW1Wd3pDso0kfcPKQxjkL6Lo&#10;COPg9GRqSTRBW8lemOpYKYUStb4qReeKumYltTlANr73LJv7hvTU5gLgqP4Ek/p/ZsuPu88SsQq4&#10;i32MOOmApAe612gu9ig1+Ay9ykDtvgdFvQcx6NpcVX8nyq8KcbFoCN/QmZRiaCipID7fvHTPno52&#10;lDGyHj6ICtyQrRbW0L6WnQEP4EBgHXh6PHFjQilBGESJF4dwVcJdFPpxFFkXJDu+7qXS76jokNnk&#10;WAL31jrZ3SltoiHZUcU446JgbWv5b/mFABRHCfiGp+bORGHp/JF66SpZJaETBvHKCb2qcmbFInTi&#10;wp9Ey+vlYrH0fxq/fpg1rKooN26OpeWHr6PuUORjUZyKS4mWVcacCUnJzXrRSrQjUNqF/Q6AnKm5&#10;l2FYECCXZyn5QejNg9Qp4mTihHUYOenESxzPT+dp7IVpuCwuU7pjnP57SmjIcRoF0VhMf8zNs9/L&#10;3EjWMQ3Do2VdjpOTEslMCa54ZanVhLXj/gwKE/7voShmsyAGFp1lkgIUaxo4SeGFznwWRv5iMin8&#10;5cRA0Rlc+5aUdJxgRUs2B0DM1etI7kh5Mc1837VUj7VqaYJSPBahbSbTP2Mn6f16b/v22iBjGm0t&#10;qkfoLimg+KFPYCjDphHyO0YDDLgcq29bIilG7XsOHZr6oWknbQ+wkefS9VFKeAkmcqwxGrcLPU7P&#10;bS/ZpgEP4yzgYgbdXDPbaE/RHGYADC+L92HQmul4frZaT7+D6S8AAAD//wMAUEsDBBQABgAIAAAA&#10;IQBvBtko4AAAAAwBAAAPAAAAZHJzL2Rvd25yZXYueG1sTI/BTsMwEETvSPyDtUjcqJMUTBXiVIBE&#10;T+VA4QO2sYkD8Tqy3Sbp1+Oe6G1WM5p9U60n27Oj9qFzJCFfZMA0NU511Er4+ny7WwELEUlh70hL&#10;mHWAdX19VWGp3Egf+riLLUslFEqUYGIcSs5DY7TFsHCDpuR9O28xptO3XHkcU7nteZFlglvsKH0w&#10;OOhXo5vf3cFKsKf85LeI9mczFzgOs9m8b1+kvL2Znp+ART3F/zCc8RM61Ilp7w6kAuslPIosbYkS&#10;HopVEudELsQ9sL0EkS+XwOuKX46o/wAAAP//AwBQSwECLQAUAAYACAAAACEA5JnDwPsAAADhAQAA&#10;EwAAAAAAAAAAAAAAAAAAAAAAW0NvbnRlbnRfVHlwZXNdLnhtbFBLAQItABQABgAIAAAAIQAjsmrh&#10;1wAAAJQBAAALAAAAAAAAAAAAAAAAACwBAABfcmVscy8ucmVsc1BLAQItABQABgAIAAAAIQDBtE/J&#10;9AIAAFYGAAAOAAAAAAAAAAAAAAAAACwCAABkcnMvZTJvRG9jLnhtbFBLAQItABQABgAIAAAAIQBv&#10;Btko4AAAAAwBAAAPAAAAAAAAAAAAAAAAAEwFAABkcnMvZG93bnJldi54bWxQSwUGAAAAAAQABADz&#10;AAAAWQYAAAAA&#10;" filled="f" stroked="f">
                <v:textbox inset=",0,,0">
                  <w:txbxContent>
                    <w:p w14:paraId="19A576A0" w14:textId="70058663" w:rsidR="00FA16C8" w:rsidRPr="00F34428" w:rsidRDefault="00FA16C8" w:rsidP="007C1373">
                      <w:pPr>
                        <w:pStyle w:val="Heading1"/>
                      </w:pPr>
                      <w:r>
                        <w:t>Literacy at Home</w:t>
                      </w:r>
                    </w:p>
                  </w:txbxContent>
                </v:textbox>
                <w10:wrap type="tight" anchorx="page" anchory="page"/>
              </v:shape>
            </w:pict>
          </mc:Fallback>
        </mc:AlternateContent>
      </w:r>
      <w:r w:rsidR="008D051B">
        <w:rPr>
          <w:noProof/>
        </w:rPr>
        <mc:AlternateContent>
          <mc:Choice Requires="wps">
            <w:drawing>
              <wp:anchor distT="0" distB="0" distL="114300" distR="114300" simplePos="0" relativeHeight="251658251" behindDoc="0" locked="0" layoutInCell="1" allowOverlap="1" wp14:anchorId="101555F8" wp14:editId="2371FE25">
                <wp:simplePos x="0" y="0"/>
                <wp:positionH relativeFrom="page">
                  <wp:posOffset>444500</wp:posOffset>
                </wp:positionH>
                <wp:positionV relativeFrom="page">
                  <wp:posOffset>5969000</wp:posOffset>
                </wp:positionV>
                <wp:extent cx="4305300" cy="1841500"/>
                <wp:effectExtent l="0" t="0" r="0" b="12700"/>
                <wp:wrapTight wrapText="bothSides">
                  <wp:wrapPolygon edited="0">
                    <wp:start x="127" y="0"/>
                    <wp:lineTo x="127" y="21451"/>
                    <wp:lineTo x="21281" y="21451"/>
                    <wp:lineTo x="21281" y="0"/>
                    <wp:lineTo x="127" y="0"/>
                  </wp:wrapPolygon>
                </wp:wrapTight>
                <wp:docPr id="1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84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9CAFAEE" w14:textId="77777777" w:rsidR="00FA16C8" w:rsidRDefault="00FA16C8" w:rsidP="00B81CE4">
                            <w:pPr>
                              <w:pStyle w:val="BodyText"/>
                              <w:jc w:val="center"/>
                            </w:pPr>
                            <w:r>
                              <w:t>Welcome Families,</w:t>
                            </w:r>
                          </w:p>
                          <w:p w14:paraId="5B0961B0" w14:textId="6976FFEB" w:rsidR="00FA16C8" w:rsidRPr="00B047B0" w:rsidRDefault="00FA16C8" w:rsidP="007C1373">
                            <w:pPr>
                              <w:pStyle w:val="BodyText"/>
                            </w:pPr>
                            <w:r>
                              <w:t xml:space="preserve">Spring is fast approaching and we will start our spring unit that will focus on plants, seeds, food, weather and caterpillars. In our spring unit our class will explore how plants grow, the different types of seeds, the different types of weather and the metamorphosis process of caterpillars. Please review the following upcoming </w:t>
                            </w:r>
                            <w:proofErr w:type="gramStart"/>
                            <w:r>
                              <w:t xml:space="preserve">events </w:t>
                            </w:r>
                            <w:r w:rsidR="00303A9E">
                              <w:t>.</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35pt;margin-top:470pt;width:339pt;height:14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VWCygDAAAABwAADgAAAGRycy9lMm9Eb2MueG1srFXdbqQ2FL6v1HewfE+wiZkBFLJiIFSV0h9p&#10;dx/AA2ZABZvaTph01XfvsZmZnWy20qpdLpB9fHz+vnM+3707TiN6FtoMSuaY3hCMhGxUO8hDjj9+&#10;qIMEI2O5bPmopMjxizD43f2PP9wtcyYi1auxFRqBEWmyZc5xb+2chaFpejFxc6NmIeGwU3riFrb6&#10;ELaaL2B9GsOIkE24KN3OWjXCGJBW6yG+9/a7TjT2t64zwqIxxxCb9X/t/3v3D+/veHbQfO6H5hQG&#10;/w9RTHyQ4PRiquKWoyc9vDE1DY1WRnX2plFTqLpuaITPAbKh5Its3vd8Fj4XKI6ZL2Uy389s8+vz&#10;7xoNLWDHACrJJwDpgzhatFNHRGNXoGU2Gei9n0HTHkEOyj5ZMz+q5g+DpCp7Lg+i0FotveAtBEjd&#10;zfDq6mrHOCP75RfVgh/+ZJU3dOz05KoH9UBgHYB6uYDjYmlAyG5JfEvgqIEzmjAaw8b54Nn5+qyN&#10;/UmoCblFjjWg783z50djV9WzivMmVT2MI8h5NspXArC5SsA5XHVnLgwP6KeUpA/JQ8ICFm0eAkba&#10;NijqkgWbmm7j6rYqy4r+7fxSlvVD2wrp3Jybi7JvA+/U5mtbXNrLqHFonTkXktGHfTlq9MyhuWv/&#10;nQpypRa+DsPXC3L5IiUaMbKL0qDeJNuAdSwO0i1JAkLTXbohLGVV/Tqlx0GK/58SWnKcxlG8dtO/&#10;5kb89zY3nk2DBfoYhynHyUWJZ64HH2TrobV8GNf1VSlc+F8vRV0U0QZQDKokhVLsRRQkNWHBrmAx&#10;LbfbmlZbV4rJ1XUeeSNWDqtHfjgVxB19G8gTb17xGaWhh3rt1TcwlfE2KrZxGmyKmAaMAkJFQaKg&#10;qgtSEFaXKdtdYluA1GagRDfMMLPfNb615dYR96NxrqUfFj/1btDXkbfH/dEzDHMIOkbYq/YFaEAr&#10;GFIYaHg+YNEr/RdGLuocmz+fuBYYjT9LoJKUMua4229goa+l+7OUywZM5NhitC5Lu/L806yHQw8e&#10;VtKSqgDa6QZPCJ+jgQzcBmjW53J6EhyPX++91ueH6/4fAAAA//8DAFBLAwQUAAYACAAAACEAHVPV&#10;qd8AAAALAQAADwAAAGRycy9kb3ducmV2LnhtbEyPQU/DMAyF70j8h8hI3FjCmOgoTacKqQckkMZA&#10;nNPGaysap22yrfDr8U5we7afnr+XbWbXiyNOofOk4XahQCDV3nbUaPh4L2/WIEI0ZE3vCTV8Y4BN&#10;fnmRmdT6E73hcRcbwSEUUqOhjXFIpQx1i86EhR+Q+Lb3kzORx6mRdjInDne9XCp1L53piD+0ZsCn&#10;Fuuv3cFpeN1W48+zCq4vYlkmxXZ82X+OWl9fzcUjiIhz/DPDGZ/RIWemyh/IBtFrSBRXiRoeVmfB&#10;hmS1ZlGxc3nHK5ln8n+H/BcAAP//AwBQSwECLQAUAAYACAAAACEA5JnDwPsAAADhAQAAEwAAAAAA&#10;AAAAAAAAAAAAAAAAW0NvbnRlbnRfVHlwZXNdLnhtbFBLAQItABQABgAIAAAAIQAjsmrh1wAAAJQB&#10;AAALAAAAAAAAAAAAAAAAACwBAABfcmVscy8ucmVsc1BLAQItABQABgAIAAAAIQAgxVYLKAMAAAAH&#10;AAAOAAAAAAAAAAAAAAAAACwCAABkcnMvZTJvRG9jLnhtbFBLAQItABQABgAIAAAAIQAdU9Wp3wAA&#10;AAsBAAAPAAAAAAAAAAAAAAAAAIAFAABkcnMvZG93bnJldi54bWxQSwUGAAAAAAQABADzAAAAjAYA&#10;AAAA&#10;" mv:complextextbox="1" filled="f" stroked="f">
                <v:textbox inset=",0,,0">
                  <w:txbxContent>
                    <w:p w14:paraId="59CAFAEE" w14:textId="77777777" w:rsidR="00FA16C8" w:rsidRDefault="00FA16C8" w:rsidP="00B81CE4">
                      <w:pPr>
                        <w:pStyle w:val="BodyText"/>
                        <w:jc w:val="center"/>
                      </w:pPr>
                      <w:r>
                        <w:t>Welcome Families,</w:t>
                      </w:r>
                    </w:p>
                    <w:p w14:paraId="5B0961B0" w14:textId="6976FFEB" w:rsidR="00FA16C8" w:rsidRPr="00B047B0" w:rsidRDefault="00FA16C8" w:rsidP="007C1373">
                      <w:pPr>
                        <w:pStyle w:val="BodyText"/>
                      </w:pPr>
                      <w:r>
                        <w:t xml:space="preserve">Spring is fast approaching and we will start our spring unit that will focus on plants, seeds, food, weather and caterpillars. In our spring unit our class will explore how plants grow, the different types of seeds, the different types of weather and the metamorphosis process of caterpillars. Please review the following upcoming </w:t>
                      </w:r>
                      <w:proofErr w:type="gramStart"/>
                      <w:r>
                        <w:t xml:space="preserve">events </w:t>
                      </w:r>
                      <w:r w:rsidR="00303A9E">
                        <w:t>.</w:t>
                      </w:r>
                      <w:proofErr w:type="gramEnd"/>
                    </w:p>
                  </w:txbxContent>
                </v:textbox>
                <w10:wrap type="tight" anchorx="page" anchory="page"/>
              </v:shape>
            </w:pict>
          </mc:Fallback>
        </mc:AlternateContent>
      </w:r>
      <w:r>
        <w:rPr>
          <w:noProof/>
        </w:rPr>
        <w:drawing>
          <wp:anchor distT="0" distB="0" distL="114300" distR="114300" simplePos="0" relativeHeight="251676816" behindDoc="0" locked="0" layoutInCell="1" allowOverlap="1" wp14:anchorId="18EEC8AE" wp14:editId="1B95811F">
            <wp:simplePos x="0" y="0"/>
            <wp:positionH relativeFrom="page">
              <wp:posOffset>2484755</wp:posOffset>
            </wp:positionH>
            <wp:positionV relativeFrom="page">
              <wp:posOffset>3182620</wp:posOffset>
            </wp:positionV>
            <wp:extent cx="2194560" cy="2105025"/>
            <wp:effectExtent l="0" t="25400" r="66040" b="79375"/>
            <wp:wrapTopAndBottom/>
            <wp:docPr id="157" name="Picture 157" descr="::Spring Assets:BXP3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57" descr="::Spring Assets:BXP38849.png"/>
                    <pic:cNvPicPr>
                      <a:picLocks noChangeAspect="1" noChangeArrowheads="1"/>
                    </pic:cNvPicPr>
                  </pic:nvPicPr>
                  <pic:blipFill>
                    <a:blip r:embed="rId18"/>
                    <a:srcRect/>
                    <a:stretch>
                      <a:fillRect/>
                    </a:stretch>
                  </pic:blipFill>
                  <pic:spPr bwMode="auto">
                    <a:xfrm rot="718296">
                      <a:off x="0" y="0"/>
                      <a:ext cx="2194560" cy="2105025"/>
                    </a:xfrm>
                    <a:prstGeom prst="rect">
                      <a:avLst/>
                    </a:prstGeom>
                    <a:noFill/>
                    <a:ln w="9525">
                      <a:noFill/>
                      <a:miter lim="800000"/>
                      <a:headEnd/>
                      <a:tailEnd/>
                    </a:ln>
                    <a:effectLst>
                      <a:outerShdw blurRad="114300" dist="63500" dir="2700000">
                        <a:srgbClr val="000000">
                          <a:alpha val="30000"/>
                        </a:srgbClr>
                      </a:outerShdw>
                    </a:effectLst>
                  </pic:spPr>
                </pic:pic>
              </a:graphicData>
            </a:graphic>
          </wp:anchor>
        </w:drawing>
      </w:r>
      <w:r w:rsidR="006F2081">
        <w:rPr>
          <w:noProof/>
        </w:rPr>
        <mc:AlternateContent>
          <mc:Choice Requires="wps">
            <w:drawing>
              <wp:anchor distT="0" distB="0" distL="114300" distR="114300" simplePos="0" relativeHeight="251658246" behindDoc="0" locked="0" layoutInCell="1" allowOverlap="1" wp14:anchorId="474094C4" wp14:editId="0849D61B">
                <wp:simplePos x="0" y="0"/>
                <wp:positionH relativeFrom="page">
                  <wp:posOffset>548640</wp:posOffset>
                </wp:positionH>
                <wp:positionV relativeFrom="page">
                  <wp:posOffset>1112520</wp:posOffset>
                </wp:positionV>
                <wp:extent cx="6675120" cy="1097280"/>
                <wp:effectExtent l="0" t="0" r="0" b="20320"/>
                <wp:wrapTight wrapText="bothSides">
                  <wp:wrapPolygon edited="0">
                    <wp:start x="82" y="0"/>
                    <wp:lineTo x="82" y="21500"/>
                    <wp:lineTo x="21452" y="21500"/>
                    <wp:lineTo x="21452" y="0"/>
                    <wp:lineTo x="82"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02A384" w14:textId="77777777" w:rsidR="00FA16C8" w:rsidRPr="00BE3E1F" w:rsidRDefault="00FA16C8" w:rsidP="007C1373">
                            <w:pPr>
                              <w:pStyle w:val="Title"/>
                              <w:rPr>
                                <w:sz w:val="144"/>
                                <w:szCs w:val="144"/>
                              </w:rPr>
                            </w:pPr>
                            <w:r>
                              <w:rPr>
                                <w:sz w:val="144"/>
                                <w:szCs w:val="144"/>
                              </w:rPr>
                              <w:t>Class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43.2pt;margin-top:87.6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TsfPgCAABXBgAADgAAAGRycy9lMm9Eb2MueG1srFXbjpswEH2v1H+w/M5yqUMALVnlRlVpe5F2&#10;+wEOmGAVbGo7S7ZV/71jk2ST3T6s2vKAzMz4zMyZC9c3+65FD0xpLkWOw6sAIyZKWXGxzfHX+8JL&#10;MNKGioq2UrAcPzKNb2Zv31wPfcYi2ci2YgoBiNDZ0Oe4MabPfF+XDeuovpI9E6CspeqogU+19StF&#10;B0DvWj8KgtgfpKp6JUumNUhXoxLPHH5ds9J8rmvNDGpzDLEZ91buvbFvf3ZNs62ifcPLQxj0L6Lo&#10;KBfg9AS1ooaineIvoDpeKqllba5K2fmyrnnJXA6QTRg8y+auoT1zuQA5uj/RpP8fbPnp4YtCvILa&#10;xQQjQTso0j3bG7SQe0QsP0OvMzC768HQ7EEMti5X3d/K8ptGQi4bKrZsrpQcGkYriC+0N/2zqyOO&#10;tiCb4aOswA3dGemA9rXqLHlABwJ0qNPjqTY2lBKEcTydhBGoStCFQTqNElc9n2bH673S5j2THbKH&#10;HCsovoOnD7fa2HBodjSx3oQseNu6BmjFhQAMRwk4h6tWZ8Nw9fyZBuk6WSfEI1G89khQVd68WBIv&#10;LsLpZPVutVyuwl/Wb0iyhlcVE9bNsbdC8rraHbp87IpTd2nZ8srC2ZC02m6WrUIPFHq7cI8jHTRP&#10;Zv5lGI4EyOVZSmFEgkWUekWcTD1Sk4mXToPEC8J0kcYBScmquEzplgv27ymhIcfpJJqM3fQU9LPc&#10;Ave8zI1mHTewPVre5Tg5GdHM9uBaVK60hvJ2PJ9RYcP/MxXFfB7FUEVvlaRAxYZFXlIExFvMySRc&#10;TqdFuJpaKjrLa9/Sko0rrGjp9kCIVb2uyB0tL9ZZGPqu1GOvujJBKx6b0E2THaBxlMx+s3eDOzkO&#10;6UZWjzBeSkLzw6DAVoZDI9UPjAbYcDnW33dUMYzaDwJGNA0JsSvRfcBBnUs3RykVJUDk2GA0Hpdm&#10;XJ+7XvFtAx7GZSDkHMa55m7Q7NyP0RyWAGwvx/dh09r1eP7trJ7+B7PfAAAA//8DAFBLAwQUAAYA&#10;CAAAACEATVTLvN8AAAALAQAADwAAAGRycy9kb3ducmV2LnhtbEyPQU7DMBBF90jcwRokdtRJWtIo&#10;xKkAia7KgsIBpvEQB2I7st0m6elxV3Q5M09/3q82k+7ZiZzvrBGQLhJgZBorO9MK+Pp8eyiA+YBG&#10;Ym8NCZjJw6a+vamwlHY0H3Tah5bFEONLFKBCGErOfaNIo1/YgUy8fVunMcTRtVw6HGO47nmWJDnX&#10;2Jn4QeFAr4qa3/1RC9Dn9Ox2iPpnO2c4DrPavu9ehLi/m56fgAWawj8MF/2oDnV0OtijkZ71Aop8&#10;Fcm4Xz9mwC5AulznwA4ClqsiAV5X/LpD/QcAAP//AwBQSwECLQAUAAYACAAAACEA5JnDwPsAAADh&#10;AQAAEwAAAAAAAAAAAAAAAAAAAAAAW0NvbnRlbnRfVHlwZXNdLnhtbFBLAQItABQABgAIAAAAIQAj&#10;smrh1wAAAJQBAAALAAAAAAAAAAAAAAAAACwBAABfcmVscy8ucmVsc1BLAQItABQABgAIAAAAIQAn&#10;BOx8+AIAAFcGAAAOAAAAAAAAAAAAAAAAACwCAABkcnMvZTJvRG9jLnhtbFBLAQItABQABgAIAAAA&#10;IQBNVMu83wAAAAsBAAAPAAAAAAAAAAAAAAAAAFAFAABkcnMvZG93bnJldi54bWxQSwUGAAAAAAQA&#10;BADzAAAAXAYAAAAA&#10;" filled="f" stroked="f">
                <v:textbox inset=",0,,0">
                  <w:txbxContent>
                    <w:p w14:paraId="0102A384" w14:textId="77777777" w:rsidR="00FA16C8" w:rsidRPr="00BE3E1F" w:rsidRDefault="00FA16C8" w:rsidP="007C1373">
                      <w:pPr>
                        <w:pStyle w:val="Title"/>
                        <w:rPr>
                          <w:sz w:val="144"/>
                          <w:szCs w:val="144"/>
                        </w:rPr>
                      </w:pPr>
                      <w:r>
                        <w:rPr>
                          <w:sz w:val="144"/>
                          <w:szCs w:val="144"/>
                        </w:rPr>
                        <w:t>Class Newsletter</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7" behindDoc="0" locked="0" layoutInCell="1" allowOverlap="1" wp14:anchorId="482128B0" wp14:editId="3B22B44A">
                <wp:simplePos x="0" y="0"/>
                <wp:positionH relativeFrom="page">
                  <wp:posOffset>548640</wp:posOffset>
                </wp:positionH>
                <wp:positionV relativeFrom="page">
                  <wp:posOffset>2218055</wp:posOffset>
                </wp:positionV>
                <wp:extent cx="6675120" cy="330200"/>
                <wp:effectExtent l="0" t="0" r="0" b="0"/>
                <wp:wrapTight wrapText="bothSides">
                  <wp:wrapPolygon edited="0">
                    <wp:start x="82" y="0"/>
                    <wp:lineTo x="82" y="19938"/>
                    <wp:lineTo x="21452" y="19938"/>
                    <wp:lineTo x="21452" y="0"/>
                    <wp:lineTo x="82" y="0"/>
                  </wp:wrapPolygon>
                </wp:wrapTight>
                <wp:docPr id="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75B014" w14:textId="77777777" w:rsidR="00FA16C8" w:rsidRDefault="00FA16C8" w:rsidP="007C1373">
                            <w:pPr>
                              <w:pStyle w:val="Subtitle"/>
                            </w:pPr>
                            <w:r>
                              <w:t xml:space="preserve">Ms. </w:t>
                            </w:r>
                            <w:proofErr w:type="spellStart"/>
                            <w:r>
                              <w:t>Laya’s</w:t>
                            </w:r>
                            <w:proofErr w:type="spellEnd"/>
                            <w:r>
                              <w:t xml:space="preserve"> Kindergarten Class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43.2pt;margin-top:174.65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rcGPQ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2iCEScdkHRP9xotxR5NDT5Dr1JQu+tBUe9BDLo2V9XfivKrQlysGsK3dCGlGBpKKojPNy/ds6ej&#10;HWWMbIYPogI3ZKeFNbSvZWfAAzgQWAeeHk/cmFBKEEbRbOoHcFXC3WTiAfnWBUmPr3up9DsqOmQ2&#10;GZbAvbVOHm6VNtGQ9KhinHFRsLa1/Lf8QgCKowR8w1NzZ6KwdP5IvGQdr+PQCYNo7YReVTmLYhU6&#10;UeHPpvkkX61y/6fx64dpw6qKcuPmWFp++DrqDkU+FsWpuJRoWWXMmZCU3G5WrUQPBEq7sN8BkDM1&#10;9zIMCwLk8iwlPwi9ZZA4RRTPnLAOp04y82LH85NlEnlhEubFZUq3jNN/TwkNGU6mwXQspj/m5tnv&#10;ZW4k7ZiG4dGyLsPxSYmkpgTXvLLUasLacX8GhQn/91AUi0UQAYtOHicAxYYGTlx4obNchFN/NZsV&#10;fj4zUHQG174lJR0nWNGS7QEQc/U6kjtSXkwz33ct1WOtWpqgFI9FaJvJ9M/YSXq/2du+jQwyptE2&#10;onqE7pICih/6BIYybBohv2M0wIDLsPq2I5Ji1L7n0KGJH4ZmItoDbOS5dHOUEl6CiQxrjMbtSo/T&#10;c9dLtm3AwzgLuFhAN9fMNtpTNIcZAMPL4n0YtGY6np+t1tPvYP4LAAD//wMAUEsDBBQABgAIAAAA&#10;IQDsEOXE3wAAAAsBAAAPAAAAZHJzL2Rvd25yZXYueG1sTI9BTsMwEEX3SNzBGiR21EkThTZkUgES&#10;XZUFhQNMYzcOxHZku03S0+OuYDn6T/+/qTaT7tlZOt9Zg5AuEmDSNFZ0pkX4+nx7WAHzgYyg3hqJ&#10;MEsPm/r2pqJS2NF8yPM+tCyWGF8SggphKDn3jZKa/MIO0sTsaJ2mEE/XcuFojOW658skKbimzsQF&#10;RYN8VbL52Z80gr6kF7cj0t/beUnjMKvt++4F8f5uen4CFuQU/mC46kd1qKPTwZ6M8KxHWBV5JBGy&#10;fJ0BuwJp9lgAOyDkSZoBryv+/4f6FwAA//8DAFBLAQItABQABgAIAAAAIQDkmcPA+wAAAOEBAAAT&#10;AAAAAAAAAAAAAAAAAAAAAABbQ29udGVudF9UeXBlc10ueG1sUEsBAi0AFAAGAAgAAAAhACOyauHX&#10;AAAAlAEAAAsAAAAAAAAAAAAAAAAALAEAAF9yZWxzLy5yZWxzUEsBAi0AFAAGAAgAAAAhADHa3Bj0&#10;AgAAVgYAAA4AAAAAAAAAAAAAAAAALAIAAGRycy9lMm9Eb2MueG1sUEsBAi0AFAAGAAgAAAAhAOwQ&#10;5cTfAAAACwEAAA8AAAAAAAAAAAAAAAAATAUAAGRycy9kb3ducmV2LnhtbFBLBQYAAAAABAAEAPMA&#10;AABYBgAAAAA=&#10;" filled="f" stroked="f">
                <v:textbox inset=",0,,0">
                  <w:txbxContent>
                    <w:p w14:paraId="2075B014" w14:textId="77777777" w:rsidR="00FA16C8" w:rsidRDefault="00FA16C8" w:rsidP="007C1373">
                      <w:pPr>
                        <w:pStyle w:val="Subtitle"/>
                      </w:pPr>
                      <w:r>
                        <w:t xml:space="preserve">Ms. </w:t>
                      </w:r>
                      <w:proofErr w:type="spellStart"/>
                      <w:r>
                        <w:t>Laya’s</w:t>
                      </w:r>
                      <w:proofErr w:type="spellEnd"/>
                      <w:r>
                        <w:t xml:space="preserve"> Kindergarten Class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63" behindDoc="1" locked="0" layoutInCell="1" allowOverlap="1" wp14:anchorId="3D6B583E" wp14:editId="0486D0B2">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7043DA3" w14:textId="28DE4159" w:rsidR="00FA16C8" w:rsidRDefault="00FA16C8" w:rsidP="0037490D">
                            <w:pPr>
                              <w:pStyle w:val="CoverHeader"/>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3" type="#_x0000_t202" style="position:absolute;margin-left:59pt;margin-top:48.25pt;width:494pt;height:21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m5xPYCAABYBgAADgAAAGRycy9lMm9Eb2MueG1srFXbjpswEH2v1H+w/M5yKeGmJaskhKrS9iLt&#10;9gMcMMEq2NR2lmyr/nvHJkmT3VZateUBmZnxmZkzF65v9n2HHqhUTPAc+1ceRpRXomZ8m+PP96WT&#10;YKQ04TXpBKc5fqQK38xfv7oeh4wGohVdTSUCEK6ycchxq/WQua6qWtoTdSUGykHZCNkTDZ9y69aS&#10;jIDed27geZE7ClkPUlRUKZAWkxLPLX7T0Ep/bBpFNepyDLFp+5b2vTFvd35Nsq0kQ8uqQxjkL6Lo&#10;CePg9ARVEE3QTrJnUD2rpFCi0VeV6F3RNKyiNgfIxveeZHPXkoHaXIAcNZxoUv8Ptvrw8EkiVkPt&#10;ogAjTnoo0j3da7QUexR4sWFoHFQGhncDmOo9KMDaZquGW1F9UYiLVUv4li6kFGNLSQ0R+uame3Z1&#10;wlEGZDO+FzU4IjstLNC+kb2hDwhBgA6VejxVxwRTgTAK4jeJB6oKdEEUxXA2Lkh2vD1Ipd9S0SNz&#10;yLGE6lt08nCr9GR6NDHOuChZ14GcZB2/EADmJAHfcNXoTBS2oN9TL10n6yR0wiBaO6FX186iXIVO&#10;VPrxrHhTrFaF/8P49cOsZXVNuXFzbC4/fFnxDm0+tcWpvZToWG3gTEhKbjerTqIHAs1d2udAyJmZ&#10;exmG5QtyeZKSH4TeMkidMkpiJ2zCmZPGXuJ4frpMIy9Mw6K8TOmWcfrvKaExx+ksmE3N9MfcPPs8&#10;z41kPdOwPjrW5xhaAx5jRDLTgmte27MmrJvOZ1SY8H9PRblYBBFU0SmSFKjY0MBJSi90lotw5q/i&#10;uPSL2FDRG16HjlR02mFlR7YHQozqZUXuSXWxz3zftaWeetWWCVrx2IR2mMz8TJOk95u9ndzTjG5E&#10;/QjTJQU0P8wJrGU4tEJ+w2iEFZdj9XVHJMWoe8dhQlM/DM1OtB9wkOfSzVFKeAUQOdYYTceVnvbn&#10;bpBs24KHaRdwsYBpbpgdNDP2UzSHHQDry/J9WLVmP55/W6tfP4T5TwA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B6SbnE&#10;9gIAAFgGAAAOAAAAAAAAAAAAAAAAACwCAABkcnMvZTJvRG9jLnhtbFBLAQItABQABgAIAAAAIQA9&#10;pwGq3gAAAAsBAAAPAAAAAAAAAAAAAAAAAE4FAABkcnMvZG93bnJldi54bWxQSwUGAAAAAAQABADz&#10;AAAAWQYAAAAA&#10;" filled="f" stroked="f">
                <v:textbox inset=",0,,0">
                  <w:txbxContent>
                    <w:p w14:paraId="77043DA3" w14:textId="28DE4159" w:rsidR="00FA16C8" w:rsidRDefault="00FA16C8" w:rsidP="0037490D">
                      <w:pPr>
                        <w:pStyle w:val="CoverHeader"/>
                        <w:jc w:val="left"/>
                      </w:pP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62" behindDoc="0" locked="0" layoutInCell="1" allowOverlap="1" wp14:anchorId="6916A563" wp14:editId="24D3AA9F">
                <wp:simplePos x="0" y="0"/>
                <wp:positionH relativeFrom="page">
                  <wp:posOffset>1822450</wp:posOffset>
                </wp:positionH>
                <wp:positionV relativeFrom="page">
                  <wp:posOffset>8303260</wp:posOffset>
                </wp:positionV>
                <wp:extent cx="0" cy="1280160"/>
                <wp:effectExtent l="19050" t="10160" r="19050" b="30480"/>
                <wp:wrapNone/>
                <wp:docPr id="16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bg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AK9bwCAADQBQAADgAAAGRycy9lMm9Eb2MueG1srFRNb9swDL0P2H8QfHf9EcdxjSZF6zi7dFux&#10;dthZsWRbmCwZkhInGPrfR8mJu3SXYagPhkSRT4/kE29uDx1He6o0k2LpRVehh6ioJGGiWXrfnzd+&#10;5iFtsCCYS0GX3pFq73b18cPN0Oc0lq3khCoEIELnQ7/0WmP6PAh01dIO6yvZUwGHtVQdNrBVTUAU&#10;HgC940EchmkwSEV6JSuqNVjX46G3cvh1TSvzta41NYgvPeBm3F+5/9b+g9UNzhuF+5ZVJxr4P1h0&#10;mAm4dIJaY4PRTrG/oDpWKallba4q2QWyrllFXQ6QTRS+yeapxT11uUBxdD+VSb8fbPVl/6gQI9C7&#10;FOojcAdNemCCojizxRl6nYNPIR6VTa86iKf+QVY/NRKyaLFoqCP5fOwhLrIRwUWI3egertgOnyUB&#10;H7wz0lXqUKvOQkIN0ME15Dg1hB4MqkZjBdYozkJLz6Lj/BzYK20+Udkhu1h6HEg7YLx/0GZ0PbvY&#10;e4TcMM7BjnMu0GBRF2HoIrTkjNhTe+ikRwuu0B6DaLZN7Hz4roMERlsawjdKB8wgsNGcnM1AckJx&#10;lC8uUHIniOPRUkzK09pgxsc1RHNhmVCn3zEZ2B0MLJ0dquO09es6vC6zMkv8JE5LPwkJ8e82ReKn&#10;m2gxX8/WRbGOXiz9KMlbRggVNsuzzqPk33R0enGjQielT/UMLtFdwkD2kundZh4uklnmLxbzmZ/M&#10;aOjfZ5vCvyuiNF2U98V9+YZp6bLX70N2KqVlJXeGqqeWDGjLd+obBvHPsgg6igizSorn0Em7gTlh&#10;l7bZCPMGBlxllIeUND+YaZ3wrWQtplbNdtKMCxntmPctHuUxm4fh+EImd1eric5YuXPT7W5q26kY&#10;r7UFkZwF4R6cfWPja91KcnxUVv/27cHYcEGnEWfn0p975/U6iFe/AQAA//8DAFBLAwQUAAYACAAA&#10;ACEAI9icZeIAAAANAQAADwAAAGRycy9kb3ducmV2LnhtbEyPzU7DMBCE70i8g7VI3KhNSpsS4lT8&#10;CFEhJKAguLrxNomI11Hspunbs4gDHHdmNPtNvhxdKwbsQ+NJw/lEgUAqvW2o0vD+dn+2ABGiIWta&#10;T6jhgAGWxfFRbjLr9/SKwzpWgksoZEZDHWOXSRnKGp0JE98hsbf1vTORz76Stjd7LnetTJSaS2ca&#10;4g+16fC2xvJrvXMaHimkw8fdk11Vn7PD88XL9Ia2D1qfnozXVyAijvEvDD/4jA4FM238jmwQrYZk&#10;kfKWyMZUpXMQHPmVNizN1GUCssjl/xXFNwAAAP//AwBQSwECLQAUAAYACAAAACEA5JnDwPsAAADh&#10;AQAAEwAAAAAAAAAAAAAAAAAAAAAAW0NvbnRlbnRfVHlwZXNdLnhtbFBLAQItABQABgAIAAAAIQAj&#10;smrh1wAAAJQBAAALAAAAAAAAAAAAAAAAACwBAABfcmVscy8ucmVsc1BLAQItABQABgAIAAAAIQBe&#10;QAr1vAIAANAFAAAOAAAAAAAAAAAAAAAAACwCAABkcnMvZTJvRG9jLnhtbFBLAQItABQABgAIAAAA&#10;IQAj2Jxl4gAAAA0BAAAPAAAAAAAAAAAAAAAAABQFAABkcnMvZG93bnJldi54bWxQSwUGAAAAAAQA&#10;BADzAAAAIwYAAAAA&#10;" strokecolor="#bbdd89 [1950]" strokeweight="1pt">
                <v:shadow opacity="22938f" mv:blur="38100f" offset="0,2pt"/>
                <w10:wrap anchorx="page" anchory="page"/>
              </v:line>
            </w:pict>
          </mc:Fallback>
        </mc:AlternateContent>
      </w:r>
      <w:r w:rsidR="006F2081">
        <w:rPr>
          <w:noProof/>
        </w:rPr>
        <mc:AlternateContent>
          <mc:Choice Requires="wps">
            <w:drawing>
              <wp:anchor distT="0" distB="0" distL="114300" distR="114300" simplePos="0" relativeHeight="251658263" behindDoc="0" locked="0" layoutInCell="1" allowOverlap="1" wp14:anchorId="67455F90" wp14:editId="096071D4">
                <wp:simplePos x="0" y="0"/>
                <wp:positionH relativeFrom="page">
                  <wp:posOffset>3286125</wp:posOffset>
                </wp:positionH>
                <wp:positionV relativeFrom="page">
                  <wp:posOffset>8303260</wp:posOffset>
                </wp:positionV>
                <wp:extent cx="0" cy="1280160"/>
                <wp:effectExtent l="9525" t="10160" r="28575" b="30480"/>
                <wp:wrapNone/>
                <wp:docPr id="15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bg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G7bwCAADQBQAADgAAAGRycy9lMm9Eb2MueG1srFRNb9swDL0P2H8QfHf9EcdxjCZD6yS7dFux&#10;dthZsWRbmCwZkhInGPbfR8mx13SXYagPAkmL1CP5yNsPp5ajI1WaSbHyopvQQ1SUkjBRr7xvzzs/&#10;85A2WBDMpaAr70y192H9/t1t3+U0lo3khCoEQYTO+27lNcZ0eRDosqEt1jeyowJ+VlK12ICq6oAo&#10;3EP0lgdxGKZBLxXplCyp1mDdDD+9tYtfVbQ0X6pKU4P4ygNsxp3KnXt7ButbnNcKdw0rLzDwf6Bo&#10;MRPw6BRqgw1GB8X+CtWyUkktK3NTyjaQVcVK6nKAbKLwVTZPDe6oywWKo7upTPrtwpafj48KMQK9&#10;my89JHALTXpggqJ4aYvTdzqHO4V4VDa98iSeugdZ/tBIyKLBoqYO5PO5A7/IegRXLlbRHTyx7z9J&#10;AnfwwUhXqVOlWhsSaoBOriHnqSH0ZFA5GEuwRnEWRqlrVoDz0bFT2nykskVWWHkcQLvA+PigjQWC&#10;8/GKfUfIHePc9ZsL1NuoizB0HlpyRuxfe89RjxZcoSMG0uzr2N3hhxYSGGxpCN9AHTADwQZzMprh&#10;5SmKw3H1gJIHQRyOhmKyvcgGMz7I4M2FRUIdf4dkQDsZEJ0dquO49XMZLrfZNkv8JE63fhIS4t/t&#10;isRPd9FivpltimIT/bLwoyRvGCFU2CxHnkfJv/HoMnEDQyemT/UMrqO7hAHsNdK73TxcJLPMXyzm&#10;Mz+Z0dC/z3aFf1dEabrY3hf321dIty57/TZgp1JaVPJgqHpqSI/2/KC+YiD/LIugo4gwy6R4Dp20&#10;CuwJK9pmI8xrWHClUR5S0nxnpnHEt5S1MbWq9xNnnMtgx7xr8ECP2TwMhwmZrrtaTXCGyo1Nt9rU&#10;tksx/tQWSDISwg2cnbFhWveSnB/VOIiwNpzTZcXZvfRSB/nlIl7/BgAA//8DAFBLAwQUAAYACAAA&#10;ACEAc5N6PuEAAAANAQAADwAAAGRycy9kb3ducmV2LnhtbEyPzU7DMBCE70i8g7VI3KjdljQQ4lT8&#10;CFEhJKAguLrxNomI11Hspunbs4gDHHfm0+xMvhxdKwbsQ+NJw3SiQCCV3jZUaXh/uz+7ABGiIWta&#10;T6jhgAGWxfFRbjLr9/SKwzpWgkMoZEZDHWOXSRnKGp0JE98hsbf1vTORz76Stjd7DnetnCm1kM40&#10;xB9q0+FtjeXXeuc0PFJIh4+7J7uqPpPD8/nL/Ia2D1qfnozXVyAijvEPhp/6XB0K7rTxO7JBtBqS&#10;aZowysZcpQsQjPxKG5YSdTkDWeTy/4riGwAA//8DAFBLAQItABQABgAIAAAAIQDkmcPA+wAAAOEB&#10;AAATAAAAAAAAAAAAAAAAAAAAAABbQ29udGVudF9UeXBlc10ueG1sUEsBAi0AFAAGAAgAAAAhACOy&#10;auHXAAAAlAEAAAsAAAAAAAAAAAAAAAAALAEAAF9yZWxzLy5yZWxzUEsBAi0AFAAGAAgAAAAhAFqf&#10;xu28AgAA0AUAAA4AAAAAAAAAAAAAAAAALAIAAGRycy9lMm9Eb2MueG1sUEsBAi0AFAAGAAgAAAAh&#10;AHOTej7hAAAADQEAAA8AAAAAAAAAAAAAAAAAFAUAAGRycy9kb3ducmV2LnhtbFBLBQYAAAAABAAE&#10;APMAAAAiBgAAAAA=&#10;" strokecolor="#bbdd89 [1950]" strokeweight="1pt">
                <v:shadow opacity="22938f" mv:blur="38100f" offset="0,2pt"/>
                <w10:wrap anchorx="page" anchory="page"/>
              </v:line>
            </w:pict>
          </mc:Fallback>
        </mc:AlternateContent>
      </w:r>
      <w:r w:rsidR="007C1373">
        <w:rPr>
          <w:noProof/>
        </w:rPr>
        <mc:AlternateContent>
          <mc:Choice Requires="wps">
            <w:drawing>
              <wp:anchor distT="0" distB="0" distL="114300" distR="114300" simplePos="0" relativeHeight="251659408" behindDoc="0" locked="0" layoutInCell="1" allowOverlap="1" wp14:anchorId="05BA3855" wp14:editId="0A526A80">
                <wp:simplePos x="0" y="0"/>
                <wp:positionH relativeFrom="page">
                  <wp:posOffset>368300</wp:posOffset>
                </wp:positionH>
                <wp:positionV relativeFrom="page">
                  <wp:posOffset>8735060</wp:posOffset>
                </wp:positionV>
                <wp:extent cx="1454150" cy="955040"/>
                <wp:effectExtent l="0" t="0" r="0" b="10160"/>
                <wp:wrapTight wrapText="bothSides">
                  <wp:wrapPolygon edited="0">
                    <wp:start x="377" y="0"/>
                    <wp:lineTo x="377" y="21255"/>
                    <wp:lineTo x="20751" y="21255"/>
                    <wp:lineTo x="20751" y="0"/>
                    <wp:lineTo x="377" y="0"/>
                  </wp:wrapPolygon>
                </wp:wrapTight>
                <wp:docPr id="1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4570F15" w14:textId="7B7E2CB8" w:rsidR="00FA16C8" w:rsidRPr="00B047B0" w:rsidRDefault="00B17B47" w:rsidP="007C1373">
                            <w:pPr>
                              <w:pStyle w:val="BodyText"/>
                            </w:pPr>
                            <w:r>
                              <w:t>Have your child bring something they like to do in spring</w:t>
                            </w:r>
                          </w:p>
                        </w:txbxContent>
                      </wps:txbx>
                      <wps:bodyPr rot="0" vert="horz" wrap="square" lIns="91440" tIns="0" rIns="91440" bIns="0" anchor="t" anchorCtr="0" upright="1">
                        <a:noAutofit/>
                      </wps:bodyPr>
                    </wps:wsp>
                  </a:graphicData>
                </a:graphic>
              </wp:anchor>
            </w:drawing>
          </mc:Choice>
          <mc:Fallback>
            <w:pict>
              <v:shape id="Text Box 18" o:spid="_x0000_s1034" type="#_x0000_t202" style="position:absolute;margin-left:29pt;margin-top:687.8pt;width:114.5pt;height:75.2pt;z-index:251659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UBNikDAAD/BgAADgAAAGRycy9lMm9Eb2MueG1srFXbjpw4EH2PtP9g+Z0Bs6Yb0DARDUMUaXYT&#10;KckHuME01oLN2p6hJ9H++5bNdM8tD1ESHpCxy1Wn6lQdLt8epxHdcW2EkgUmFxFGXLaqE/JQ4C+f&#10;myDFyFgmOzYqyQt8zw1+e/XHm8tlznmsBjV2XCNwIk2+zAUerJ3zMDTtwCdmLtTMJRz2Sk/Mwqc+&#10;hJ1mC3ifxjCOok24KN3NWrXcGNit10N85f33PW/th7433KKxwIDN+rf27717h1eXLD9oNg+ifYDB&#10;fgLFxISEoGdXNbMM3WrxytUkWq2M6u1Fq6ZQ9b1ouc8BsiHRi2w+DWzmPhcojpnPZTK/z237991H&#10;jUQH3CUbjCSbgKTP/GjRTh0RSV2BltnkYPdpBkt7hH0w9sma+Ua1/xgkVTUweeCl1moZOOsAIHE3&#10;wydXVz/GOdkvf6kO4rBbq7yjY68nVz2oBwLvQNT9mRyHpXUhaUJJAkctnGVJElHPXsjy0+1ZG/uO&#10;qwm5RYE1kO+9s7sbYx0alp9MXDCpGjGOvgFG+WwDDNcdiA1X3ZlD4fn8lkXZdXqd0oDGm+uARl0X&#10;lE1Fg01Dtkn9Z11VNfnPxSU0H0TXcenCnHqL0B/j7qHL1644d5dRo+icOwfJ6MO+GjW6Y9DbjX98&#10;zeHk0Sx8DsMXAXJ5kRKJabSLs6DZpNuA9jQJsm2UBhHJdtkmohmtm+cp3QjJfz0ltDgm42RtpkfQ&#10;L3KL/PM6N5ZPwoJ6jGIqcHo2YrlrwWvZeWotE+O6flIKB//7pWjKMt4Ai0GdZlCKPY+DtIlosCtp&#10;QqrttiH11pVicnWdR9byVcKakR0eCuKOfozkibXP5IyQ0FO99uormqpkG5fbJAs2ZUICSoChsozi&#10;oG7KqIxoU2V0d8a2gKbNoIhulmFkfyu+teXWCfejcaqlHxY/9G7O14m3x/3RC8xZS/aquwcV0AqG&#10;FOYZ/h6wGJT+ipFDXWDz7y3THKPxvQQlyQiFUUfWf8BCP93dn3aZbMFFgS1G67Kyq8zfzlocBoiw&#10;apZUJahOL7wgOHla0UAG7gNU1ufy8EdwMv7021s9/reu/gcAAP//AwBQSwMEFAAGAAgAAAAhAPin&#10;wVHhAAAADAEAAA8AAABkcnMvZG93bnJldi54bWxMj0tLxEAQhO+C/2FowZs7MZIHMZMlCDkICusq&#10;nieZ3iQ4jyQzuxv99bYn99jVRdVX5XY1mp1w8aOzAu43ETC0nVOj7QV8vDd3OTAfpFVSO4sCvtHD&#10;trq+KmWh3Nm+4WkfekYh1hdSwBDCVHDuuwGN9Bs3oaXfwS1GBjqXnqtFnincaB5HUcqNHC01DHLC&#10;pwG7r/3RCHjdtfPPc+SNrkPTZPVufjl8zkLc3qz1I7CAa/g3wx8+oUNFTK07WuWZFpDkNCWQ/pAl&#10;KTByxHlGUktSEqcR8KrklyOqXwAAAP//AwBQSwECLQAUAAYACAAAACEA5JnDwPsAAADhAQAAEwAA&#10;AAAAAAAAAAAAAAAAAAAAW0NvbnRlbnRfVHlwZXNdLnhtbFBLAQItABQABgAIAAAAIQAjsmrh1wAA&#10;AJQBAAALAAAAAAAAAAAAAAAAACwBAABfcmVscy8ucmVsc1BLAQItABQABgAIAAAAIQBe1QE2KQMA&#10;AP8GAAAOAAAAAAAAAAAAAAAAACwCAABkcnMvZTJvRG9jLnhtbFBLAQItABQABgAIAAAAIQD4p8FR&#10;4QAAAAwBAAAPAAAAAAAAAAAAAAAAAIEFAABkcnMvZG93bnJldi54bWxQSwUGAAAAAAQABADzAAAA&#10;jwYAAAAA&#10;" mv:complextextbox="1" filled="f" stroked="f">
                <v:textbox inset=",0,,0">
                  <w:txbxContent>
                    <w:p w14:paraId="34570F15" w14:textId="7B7E2CB8" w:rsidR="00FA16C8" w:rsidRPr="00B047B0" w:rsidRDefault="00B17B47" w:rsidP="007C1373">
                      <w:pPr>
                        <w:pStyle w:val="BodyText"/>
                      </w:pPr>
                      <w:r>
                        <w:t>Have your child bring something they like to do in spring</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3" behindDoc="0" locked="0" layoutInCell="1" allowOverlap="1" wp14:anchorId="54280E85" wp14:editId="2D44A20C">
                <wp:simplePos x="0" y="0"/>
                <wp:positionH relativeFrom="page">
                  <wp:posOffset>368300</wp:posOffset>
                </wp:positionH>
                <wp:positionV relativeFrom="page">
                  <wp:posOffset>8527415</wp:posOffset>
                </wp:positionV>
                <wp:extent cx="1454150" cy="220345"/>
                <wp:effectExtent l="0" t="0" r="0" b="8255"/>
                <wp:wrapTight wrapText="bothSides">
                  <wp:wrapPolygon edited="0">
                    <wp:start x="377" y="0"/>
                    <wp:lineTo x="377" y="19919"/>
                    <wp:lineTo x="20751" y="19919"/>
                    <wp:lineTo x="20751" y="0"/>
                    <wp:lineTo x="377" y="0"/>
                  </wp:wrapPolygon>
                </wp:wrapTight>
                <wp:docPr id="1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79B991" w14:textId="3D097C27" w:rsidR="00FA16C8" w:rsidRPr="00B047B0" w:rsidRDefault="00B17B47" w:rsidP="007C1373">
                            <w:pPr>
                              <w:pStyle w:val="BodyText3"/>
                            </w:pPr>
                            <w:r>
                              <w:t>April 10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margin-left:29pt;margin-top:671.45pt;width:114.5pt;height:17.3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5icvQCAABXBgAADgAAAGRycy9lMm9Eb2MueG1srFXJbtswEL0X6D8QvCtaQtmWEDnwpqJAugBJ&#10;P4CWKIuoRKokbTkt+u8dUrZjJy0QtNWBIIfDNzNvFt3c7tsG7ZjSXIoMh1cBRkwUsuRik+EvD7k3&#10;wUgbKkraSMEy/Mg0vp2+fXPTdymLZC2bkikEIEKnfZfh2pgu9X1d1Kyl+kp2TMBlJVVLDRzVxi8V&#10;7QG9bfwoCEZ+L1XZKVkwrUG6HC7x1OFXFSvMp6rSzKAmw+Cbcaty69qu/vSGphtFu5oXBzfoX3jR&#10;Ui7A6AlqSQ1FW8VfQLW8UFLLylwVsvVlVfGCuRggmjB4Fs19TTvmYgFydHeiSf8/2OLj7rNCvITc&#10;xQQjQVtI0gPbGzSXexSOLUF9p1PQu+9A0+xBDsouWN3dyeKrRkIuaio2bKaU7GtGS3AwtC/9s6cD&#10;jrYg6/6DLMEO3RrpgPaVai17wAcCdEjU4yk51pfCmiQxCWO4KuAuioJrEjsTND2+7pQ275hskd1k&#10;WEHyHTrd3WljvaHpUcUaEzLnTeMKoBEXAlAcJGAbnto764XL548kSFaT1YR4JBqtPBKUpTfLF8Qb&#10;5eE4Xl4vF4tl+NPaDUla87Jkwpo51lZIXpe7Q5UPVXGqLi0bXlo465JWm/WiUWhHobZz9x0IOVPz&#10;L91wJEAsz0IKIxLMo8TLR5OxRyoSe8k4mHhBmMyTUUASsswvQ7rjgv17SKjPcBJH8VBMf4wtcN/L&#10;2GjacgPTo+FthicnJZraElyJ0qXWUN4M+zMqrPu/pyKfzaIRZNFbThKgYs0ib5IHxJvPSBwuxuM8&#10;XI4tFa3ltWtowYYRljd0cyDEXr0uyS0tLsZZGPou1UOtujRBKR6L0DWT7Z+hk8x+vXeNm1hmbKOt&#10;ZfkI3aUkFD/0CUxl2NRSfceohwmXYf1tSxXDqHkvoEOTkBA7Et0BNupcuj5KqSgAIsMGo2G7MMP4&#10;3HaKb2qwMMwCIWfQzRV3jfbkzWEGwPRyfB8mrR2P52en9fQ/mP4CAAD//wMAUEsDBBQABgAIAAAA&#10;IQCcD4nQ3wAAAAwBAAAPAAAAZHJzL2Rvd25yZXYueG1sTI/BTsMwEETvSPyDtUjcqNMATQhxKkCi&#10;p3Kg8AHb2MSBeB3FbpP069me4Lizo5k35XpynTiaIbSeFCwXCQhDtdctNQo+P15vchAhImnsPBkF&#10;swmwri4vSiy0H+ndHHexERxCoUAFNsa+kDLU1jgMC98b4t+XHxxGPodG6gFHDnedTJNkJR22xA0W&#10;e/NiTf2zOzgF7rQ8DVtE972ZUxz72W7ets9KXV9NT48gopninxnO+IwOFTPt/YF0EJ2C+5ynRNZv&#10;79IHEOxI84yl/VnKshXIqpT/R1S/AAAA//8DAFBLAQItABQABgAIAAAAIQDkmcPA+wAAAOEBAAAT&#10;AAAAAAAAAAAAAAAAAAAAAABbQ29udGVudF9UeXBlc10ueG1sUEsBAi0AFAAGAAgAAAAhACOyauHX&#10;AAAAlAEAAAsAAAAAAAAAAAAAAAAALAEAAF9yZWxzLy5yZWxzUEsBAi0AFAAGAAgAAAAhAEluYnL0&#10;AgAAVwYAAA4AAAAAAAAAAAAAAAAALAIAAGRycy9lMm9Eb2MueG1sUEsBAi0AFAAGAAgAAAAhAJwP&#10;idDfAAAADAEAAA8AAAAAAAAAAAAAAAAATAUAAGRycy9kb3ducmV2LnhtbFBLBQYAAAAABAAEAPMA&#10;AABYBgAAAAA=&#10;" filled="f" stroked="f">
                <v:textbox inset=",0,,0">
                  <w:txbxContent>
                    <w:p w14:paraId="4979B991" w14:textId="3D097C27" w:rsidR="00FA16C8" w:rsidRPr="00B047B0" w:rsidRDefault="00B17B47" w:rsidP="007C1373">
                      <w:pPr>
                        <w:pStyle w:val="BodyText3"/>
                      </w:pPr>
                      <w:r>
                        <w:t>April 10</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6" behindDoc="0" locked="0" layoutInCell="1" allowOverlap="1" wp14:anchorId="6EE9CE5E" wp14:editId="5A72A1E0">
                <wp:simplePos x="0" y="0"/>
                <wp:positionH relativeFrom="page">
                  <wp:posOffset>1831975</wp:posOffset>
                </wp:positionH>
                <wp:positionV relativeFrom="page">
                  <wp:posOffset>8527415</wp:posOffset>
                </wp:positionV>
                <wp:extent cx="1454150" cy="220345"/>
                <wp:effectExtent l="0" t="0" r="0" b="8255"/>
                <wp:wrapTight wrapText="bothSides">
                  <wp:wrapPolygon edited="0">
                    <wp:start x="377" y="0"/>
                    <wp:lineTo x="377" y="19919"/>
                    <wp:lineTo x="20751" y="19919"/>
                    <wp:lineTo x="20751" y="0"/>
                    <wp:lineTo x="377" y="0"/>
                  </wp:wrapPolygon>
                </wp:wrapTight>
                <wp:docPr id="1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D3A255A" w14:textId="7AB8F134" w:rsidR="00FA16C8" w:rsidRPr="00B047B0" w:rsidRDefault="00B17B47" w:rsidP="007C1373">
                            <w:pPr>
                              <w:pStyle w:val="BodyText3"/>
                            </w:pPr>
                            <w:r>
                              <w:t>April 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4.25pt;margin-top:671.45pt;width:114.5pt;height:17.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35/UCAABYBgAADgAAAGRycy9lMm9Eb2MueG1srFXbjtMwEH1H4h8sv2dzWadNok1Rb0FIy0Xa&#10;5QPcxGksEjvY7qYL4t8ZO21pd0FaAXmw7PF4LufMTG7e7LsWPTCluRQ5Dq8CjJgoZcXFNsef7wsv&#10;wUgbKiraSsFy/Mg0fjN7/epm6DMWyUa2FVMIjAidDX2OG2P6zPd12bCO6ivZMwGXtVQdNXBUW79S&#10;dADrXetHQTDxB6mqXsmSaQ3S1XiJZ85+XbPSfKxrzQxqcwyxGbcqt27s6s9uaLZVtG94eQiD/kUU&#10;HeUCnJ5MraihaKf4M1MdL5XUsjZXpex8Wde8ZC4HyCYMnmRz19CeuVwAHN2fYNL/z2z54eGTQrwC&#10;7uJrjATtgKR7tjdoIfcocgANvc5A764HTbMHOSi7ZHV/K8svGgm5bKjYsrlScmgYrSDA0ELrnz21&#10;lOhMWyOb4b2swA/dGekM7WvVWfQADwTWgajHEzk2ltK6JDEJY7gq4S6KgmsSOxc0O77ulTZvmeyQ&#10;3eRYAfnOOn241cZGQ7OjinUmZMHb1hVAKy4EoDhKwDc8tXc2Csfn9zRI18k6IR6JJmuPBFXlzYsl&#10;8SZFOI1X16vlchX+sH5DkjW8qpiwbo61FZKXcXeo8rEqTtWlZcsra86GpNV2s2wVeqBQ24X7DoCc&#10;qfmXYTgQIJcnKYURCRZR6hWTZOqRmsReOg0SLwjTRToJSEpWxWVKt1ywf08JDTlO4ygei+mPuQXu&#10;e54bzTpuYHq0vMtxclKimS3BtagctYbydtyfQWHD/z0UxXweTYBFb5WkAMWGRV5SBMRbzEkcLqfT&#10;IlxNLRSdxbVvacnGEVa0dHsAxF69jOSOlhfjLAx9R/VYq44mKMVjEbpmsv0zdpLZb/Zj456adCOr&#10;R2gvJaH6oVFgLMOmkeobRgOMuBzrrzuqGEbtOwEtmoaE2JnoDrBR59LNUUpFCSZybDAat0szzs9d&#10;r/i2AQ/jMBByDu1cc9dpttXHaA5DAMaXA/wwau18PD87rV8/hNlPAAAA//8DAFBLAwQUAAYACAAA&#10;ACEAzKRROuAAAAANAQAADwAAAGRycy9kb3ducmV2LnhtbEyPwU7DMBBE70j8g7VI3KiTQJsQ4lSA&#10;RE/tgcIHbGMTB2I7st0m6dezPcFxZ55mZ6r1ZHp2Uj50zgpIFwkwZRsnO9sK+Px4uyuAhYhWYu+s&#10;EjCrAOv6+qrCUrrRvqvTPraMQmwoUYCOcSg5D41WBsPCDcqS9+W8wUinb7n0OFK46XmWJCtusLP0&#10;QeOgXrVqfvZHI8Cc07PfIprvzZzhOMx6s9u+CHF7Mz0/AYtqin8wXOpTdaip08EdrQysF5AVxZJQ&#10;Mu4fskdghCzTnKTDRcrzFfC64v9X1L8AAAD//wMAUEsBAi0AFAAGAAgAAAAhAOSZw8D7AAAA4QEA&#10;ABMAAAAAAAAAAAAAAAAAAAAAAFtDb250ZW50X1R5cGVzXS54bWxQSwECLQAUAAYACAAAACEAI7Jq&#10;4dcAAACUAQAACwAAAAAAAAAAAAAAAAAsAQAAX3JlbHMvLnJlbHNQSwECLQAUAAYACAAAACEAw+l3&#10;5/UCAABYBgAADgAAAAAAAAAAAAAAAAAsAgAAZHJzL2Uyb0RvYy54bWxQSwECLQAUAAYACAAAACEA&#10;zKRROuAAAAANAQAADwAAAAAAAAAAAAAAAABNBQAAZHJzL2Rvd25yZXYueG1sUEsFBgAAAAAEAAQA&#10;8wAAAFoGAAAAAA==&#10;" filled="f" stroked="f">
                <v:textbox inset=",0,,0">
                  <w:txbxContent>
                    <w:p w14:paraId="2D3A255A" w14:textId="7AB8F134" w:rsidR="00FA16C8" w:rsidRPr="00B047B0" w:rsidRDefault="00B17B47" w:rsidP="007C1373">
                      <w:pPr>
                        <w:pStyle w:val="BodyText3"/>
                      </w:pPr>
                      <w:r>
                        <w:t>April 17</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9" behindDoc="0" locked="0" layoutInCell="1" allowOverlap="1" wp14:anchorId="5D4E50E8" wp14:editId="4DD21689">
                <wp:simplePos x="0" y="0"/>
                <wp:positionH relativeFrom="page">
                  <wp:posOffset>3295650</wp:posOffset>
                </wp:positionH>
                <wp:positionV relativeFrom="page">
                  <wp:posOffset>8529955</wp:posOffset>
                </wp:positionV>
                <wp:extent cx="1454150" cy="220345"/>
                <wp:effectExtent l="0" t="0" r="0" b="8255"/>
                <wp:wrapTight wrapText="bothSides">
                  <wp:wrapPolygon edited="0">
                    <wp:start x="377" y="0"/>
                    <wp:lineTo x="377" y="19919"/>
                    <wp:lineTo x="20751" y="19919"/>
                    <wp:lineTo x="20751" y="0"/>
                    <wp:lineTo x="377" y="0"/>
                  </wp:wrapPolygon>
                </wp:wrapTight>
                <wp:docPr id="1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FC00A2" w14:textId="0FB7654E" w:rsidR="00FA16C8" w:rsidRPr="00B047B0" w:rsidRDefault="00B17B47" w:rsidP="007C1373">
                            <w:pPr>
                              <w:pStyle w:val="BodyText3"/>
                            </w:pPr>
                            <w:r>
                              <w:t>April 25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margin-left:259.5pt;margin-top:671.65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RQafQCAABYBgAADgAAAGRycy9lMm9Eb2MueG1srFXJbtswEL0X6D8QvCtaQtmWEDnwpqJAugBJ&#10;P4CWKIuoRKokbTkt+u8dUrZjJy0QtNWBIIfDNzNvFt3c7tsG7ZjSXIoMh1cBRkwUsuRik+EvD7k3&#10;wUgbKkraSMEy/Mg0vp2+fXPTdymLZC2bkikEIEKnfZfh2pgu9X1d1Kyl+kp2TMBlJVVLDRzVxi8V&#10;7QG9bfwoCEZ+L1XZKVkwrUG6HC7x1OFXFSvMp6rSzKAmw+Cbcaty69qu/vSGphtFu5oXBzfoX3jR&#10;Ui7A6AlqSQ1FW8VfQLW8UFLLylwVsvVlVfGCuRggmjB4Fs19TTvmYgFydHeiSf8/2OLj7rNCvITc&#10;xRFGgraQpAe2N2gu9yi6tgT1nU5B774DTbMHOSi7YHV3J4uvGgm5qKnYsJlSsq8ZLcHB0L70z54O&#10;ONqCrPsPsgQ7dGukA9pXqrXsAR8I0CFRj6fkWF8Ka5LEJIzhqoC7KAquSexM0PT4ulPavGOyRXaT&#10;YQXJd+h0d6eN9YamRxVrTMicN40rgEZcCEBxkIBteGrvrBcunz+SIFlNVhPikWi08khQlt4sXxBv&#10;lIfjeHm9XCyW4U9rNyRpzcuSCWvmWFsheV3uDlU+VMWpurRseGnhrEtabdaLRqEdhdrO3Xcg5EzN&#10;v3TDkQCxPAspjEgwjxIvH03GHqlI7CXjYOIFYTJPRgFJyDK/DOmOC/bvIaE+w0kcxUMx/TG2wH0v&#10;Y6Npyw1Mj4a3GZ6clGhqS3AlSpdaQ3kz7M+osO7/nop8NotGkEVvOUmAijWLvEkeEG8+I3G4GI/z&#10;cDm2VLSW166hBRtGWN7QzYEQe/W6JLe0uBhnYei7VA+16tIEpXgsQtdMtn+GTjL79X5oXNdqttPW&#10;snyE9lISqh8aBcYybGqpvmPUw4jLsP62pYph1LwX0KJJSIidie4AG3UuXR+lVBQAkWGD0bBdmGF+&#10;bjvFNzVYGIaBkDNo54q7Tnvy5jAEYHw5wg+j1s7H87PTevohTH8BAAD//wMAUEsDBBQABgAIAAAA&#10;IQBy+oB33gAAAA0BAAAPAAAAZHJzL2Rvd25yZXYueG1sTE/LTsMwELwj8Q/WInGjTppCS4hTARI9&#10;tQcKH7CNlzgQ21HsNkm/nu0JbjsPzc4U69G24kR9aLxTkM4SEOQqrxtXK/j8eLtbgQgRncbWO1Iw&#10;UYB1eX1VYK794N7ptI+14BAXclRgYuxyKUNlyGKY+Y4ca1++txgZ9rXUPQ4cbls5T5IHabFx/MFg&#10;R6+Gqp/90Sqw5/TcbxHt92aa49BNZrPbvih1ezM+P4GINMY/M1zqc3UoudPBH50OolVwnz7ylshC&#10;tsgyEGxZLlZMHS7Uki9ZFvL/ivIXAAD//wMAUEsBAi0AFAAGAAgAAAAhAOSZw8D7AAAA4QEAABMA&#10;AAAAAAAAAAAAAAAAAAAAAFtDb250ZW50X1R5cGVzXS54bWxQSwECLQAUAAYACAAAACEAI7Jq4dcA&#10;AACUAQAACwAAAAAAAAAAAAAAAAAsAQAAX3JlbHMvLnJlbHNQSwECLQAUAAYACAAAACEALsRQafQC&#10;AABYBgAADgAAAAAAAAAAAAAAAAAsAgAAZHJzL2Uyb0RvYy54bWxQSwECLQAUAAYACAAAACEAcvqA&#10;d94AAAANAQAADwAAAAAAAAAAAAAAAABMBQAAZHJzL2Rvd25yZXYueG1sUEsFBgAAAAAEAAQA8wAA&#10;AFcGAAAAAA==&#10;" filled="f" stroked="f">
                <v:textbox inset=",0,,0">
                  <w:txbxContent>
                    <w:p w14:paraId="64FC00A2" w14:textId="0FB7654E" w:rsidR="00FA16C8" w:rsidRPr="00B047B0" w:rsidRDefault="00B17B47" w:rsidP="007C1373">
                      <w:pPr>
                        <w:pStyle w:val="BodyText3"/>
                      </w:pPr>
                      <w:r>
                        <w:t>April 25</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2" behindDoc="0" locked="0" layoutInCell="0" allowOverlap="1" wp14:anchorId="537AE91C" wp14:editId="5D2C764E">
                <wp:simplePos x="0" y="0"/>
                <wp:positionH relativeFrom="page">
                  <wp:posOffset>368300</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295DD12" w14:textId="0DC387CC" w:rsidR="00FA16C8" w:rsidRPr="00B047B0" w:rsidRDefault="00B17B47" w:rsidP="007C1373">
                            <w:pPr>
                              <w:pStyle w:val="Heading5"/>
                            </w:pPr>
                            <w:r>
                              <w:t>Show and Tell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29pt;margin-top:653.1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4TPQCAABYBgAADgAAAGRycy9lMm9Eb2MueG1srFXbbpwwEH2v1H+w/E7AxOwuKCTaG1Wl9CIl&#10;/QAvmMUq2NR2wqZV/71js7vZJK0UteXBssfjMzNnLlxc7boW3XNthJI5JmcRRlyWqhJym+Mvt0Uw&#10;w8hYJivWKslz/MANvrp8++Zi6DMeq0a1FdcIQKTJhj7HjbV9FoambHjHzJnquYTLWumOWTjqbVhp&#10;NgB614ZxFE3CQemq16rkxoB0NV7iS49f17y0n+racIvaHINv1q/arxu3hpcXLNtq1jei3LvB/sKL&#10;jgkJRo9QK2YZutPiBVQnSq2Mqu1ZqbpQ1bUouY8BoiHRs2huGtZzHwuQY/ojTeb/wZYf7z9rJCrI&#10;XUIwkqyDJN3ynUULtUNk4ggaepOB3k0PmnYHclD2wZr+WpVfDZJq2TC55XOt1dBwVoGDxL0MT56O&#10;OMaBbIYPqgI77M4qD7SrdefYAz4QoEOiHo7Jcb6UziRNKEngqoS7OI7OaeJNsOzwutfGvuOqQ26T&#10;Yw3J9+js/tpY5w3LDirOmFSFaFtfAK18IgDFUQK24am7c174fP5Io3Q9W89oQOPJOqBRVQXzYkmD&#10;SUGmyep8tVyuyE9nl9CsEVXFpTNzqC1CX5e7fZWPVXGsLqNaUTk455LR282y1eieQW0X/tsTcqIW&#10;PnXDkwCxPAuJxDRaxGlQTGbTgNY0CdJpNAsiki7SSURTuiqehnQtJP/3kNCQ4zSJk7GY/hhb5L+X&#10;sbGsExamRyu6HM+OSixzJbiWlU+tZaId9ydUOPd/T0Uxn8cTyGKwmqVAxYbHwayIaLCY04Qsp9OC&#10;rKaOis7x2res5OMIK1q23RPirl6X5I6VT8YZIaFP9VirPk1Qioci9M3k+mfsJLvb7MbGjR01rtM2&#10;qnqA9tIKqh8aBcYybBqlv2M0wIjLsfl2xzTHqH0voUVTQqmbif4AG30q3RykTJYAkWOL0bhd2nF+&#10;3vVabBuwMA4DqebQzrXwnfbozX4IwPjyhO9HrZuPp2ev9fhDuPwFAAD//wMAUEsDBBQABgAIAAAA&#10;IQDpLBHC3wAAAAwBAAAPAAAAZHJzL2Rvd25yZXYueG1sTI/BTsMwEETvSPyDtUjcqN0AJQ1xKkCi&#10;p/ZA6QdsYxMHYjuy3Sbp17M9wXFnRzNvytVoO3bSIbbeSZjPBDDtaq9a10jYf77f5cBiQqew805L&#10;mHSEVXV9VWKh/OA+9GmXGkYhLhYowaTUF5zH2miLceZ77ej35YPFRGdouAo4ULjteCbEgltsHTUY&#10;7PWb0fXP7mgl2PP8HDaI9ns9ZTj0k1lvN69S3t6ML8/Akh7Tnxku+IQOFTEd/NGpyDoJjzlNSaTf&#10;i0UGjBxZ/kTS4SI9iCXwquT/R1S/AAAA//8DAFBLAQItABQABgAIAAAAIQDkmcPA+wAAAOEBAAAT&#10;AAAAAAAAAAAAAAAAAAAAAABbQ29udGVudF9UeXBlc10ueG1sUEsBAi0AFAAGAAgAAAAhACOyauHX&#10;AAAAlAEAAAsAAAAAAAAAAAAAAAAALAEAAF9yZWxzLy5yZWxzUEsBAi0AFAAGAAgAAAAhAPkY+Ez0&#10;AgAAWAYAAA4AAAAAAAAAAAAAAAAALAIAAGRycy9lMm9Eb2MueG1sUEsBAi0AFAAGAAgAAAAhAOks&#10;EcLfAAAADAEAAA8AAAAAAAAAAAAAAAAATAUAAGRycy9kb3ducmV2LnhtbFBLBQYAAAAABAAEAPMA&#10;AABYBgAAAAA=&#10;" o:allowincell="f" filled="f" stroked="f">
                <v:textbox inset=",0,,0">
                  <w:txbxContent>
                    <w:p w14:paraId="5295DD12" w14:textId="0DC387CC" w:rsidR="00FA16C8" w:rsidRPr="00B047B0" w:rsidRDefault="00B17B47" w:rsidP="007C1373">
                      <w:pPr>
                        <w:pStyle w:val="Heading5"/>
                      </w:pPr>
                      <w:r>
                        <w:t>Show and Tell</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8" behindDoc="0" locked="0" layoutInCell="0" allowOverlap="1" wp14:anchorId="19E2A260" wp14:editId="4DD426D9">
                <wp:simplePos x="0" y="0"/>
                <wp:positionH relativeFrom="page">
                  <wp:posOffset>3295650</wp:posOffset>
                </wp:positionH>
                <wp:positionV relativeFrom="page">
                  <wp:posOffset>8296910</wp:posOffset>
                </wp:positionV>
                <wp:extent cx="1454150" cy="220345"/>
                <wp:effectExtent l="0" t="0" r="0" b="8255"/>
                <wp:wrapTight wrapText="bothSides">
                  <wp:wrapPolygon edited="0">
                    <wp:start x="377" y="0"/>
                    <wp:lineTo x="377" y="19919"/>
                    <wp:lineTo x="20751" y="19919"/>
                    <wp:lineTo x="20751" y="0"/>
                    <wp:lineTo x="377" y="0"/>
                  </wp:wrapPolygon>
                </wp:wrapTight>
                <wp:docPr id="1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11513C" w14:textId="5EE336DC" w:rsidR="00FA16C8" w:rsidRPr="00B047B0" w:rsidRDefault="00B17B47" w:rsidP="007C1373">
                            <w:pPr>
                              <w:pStyle w:val="Heading5"/>
                            </w:pPr>
                            <w:r>
                              <w:t>Publishing Party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margin-left:259.5pt;margin-top:653.3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5UwvMCAABYBgAADgAAAGRycy9lMm9Eb2MueG1srFVbb5swFH6ftP9g+Z1yqZMAKqlyY5rUXaR2&#10;P8ABE6yBzWwnpJv233dskjRpN6naxgMy9vF3vvOdCze3+7ZBO6Y0lyLD4VWAEROFLLnYZPjLQ+7F&#10;GGlDRUkbKViGH5nGt9O3b276LmWRrGVTMoUAROi07zJcG9Olvq+LmrVUX8mOCTispGqpgU+18UtF&#10;e0BvGz8KgrHfS1V2ShZMa9hdDod46vCrihXmU1VpZlCTYeBm3Fu599q+/ekNTTeKdjUvDjToX7Bo&#10;KRfg9AS1pIaireIvoFpeKKllZa4K2fqyqnjBXAwQTRg8i+a+ph1zsYA4ujvJpP8fbPFx91khXkLu&#10;RqCPoC0k6YHtDZrLPYoiK1Df6RTs7juwNHvYB2MXrO7uZPFVIyEXNRUbNlNK9jWjJRAM7U3/7OqA&#10;oy3Iuv8gS/BDt0Y6oH2lWqse6IEAHYg8npJjuRTWJRkRx7GAsygKrsnIuaDp8XantHnHZIvsIsMK&#10;ku/Q6e5OG8uGpkcT60zInDeNK4BGXGyA4bADvuGqPbMsXD5/JEGyilcx8Ug0XnkkKEtvli+IN87D&#10;yWh5vVwsluFP6zckac3Lkgnr5lhbIXld7g5VPlTFqbq0bHhp4SwlrTbrRaPQjkJt5+45CHJm5l/S&#10;cCJALM9CCiMSzKPEy8fxxCMVGXnJJIi9IEzmyTggCVnmlyHdccH+PSTUZzgZRaOhmP4YW+Cel7HR&#10;tOUGpkfD2wzHJyOa2hJcidKl1lDeDOszKSz930uRz2bRGLLoLeMEpFizyIvzgHjzGRmFi8kkD5cT&#10;K0Vrde0aWrBhhOUN3RwEsUevS3JLi4txFoa+S/VQqy5NUIrHInTNZPtn6CSzX++Hxr220thOW8vy&#10;EdpLSah+6CEYy7CopfqOUQ8jLsP625YqhlHzXkCLJiEhdia6D1io8931cZeKAiAybDAalgszzM9t&#10;p/imBg/DMBByBu1ccddpT2wOQwDGlxP8MGrtfDz/dlZPP4TpLwAAAP//AwBQSwMEFAAGAAgAAAAh&#10;APZzEf7gAAAADQEAAA8AAABkcnMvZG93bnJldi54bWxMj8FOwzAQRO9I/IO1SNyok7aEEuJUgERP&#10;7YHCB2zjJQ7EdhS7TdKvZ3uC486MZt8U69G24kR9aLxTkM4SEOQqrxtXK/j8eLtbgQgRncbWO1Iw&#10;UYB1eX1VYK794N7ptI+14BIXclRgYuxyKUNlyGKY+Y4ce1++txj57Gupexy43LZyniSZtNg4/mCw&#10;o1dD1c/+aBXYc3rut4j2ezPNcegms9ltX5S6vRmfn0BEGuNfGC74jA4lMx380ekgWgX36SNviWws&#10;kiwDwZGH5Yqlw0VapguQZSH/ryh/AQAA//8DAFBLAQItABQABgAIAAAAIQDkmcPA+wAAAOEBAAAT&#10;AAAAAAAAAAAAAAAAAAAAAABbQ29udGVudF9UeXBlc10ueG1sUEsBAi0AFAAGAAgAAAAhACOyauHX&#10;AAAAlAEAAAsAAAAAAAAAAAAAAAAALAEAAF9yZWxzLy5yZWxzUEsBAi0AFAAGAAgAAAAhAK8+VMLz&#10;AgAAWAYAAA4AAAAAAAAAAAAAAAAALAIAAGRycy9lMm9Eb2MueG1sUEsBAi0AFAAGAAgAAAAhAPZz&#10;Ef7gAAAADQEAAA8AAAAAAAAAAAAAAAAASwUAAGRycy9kb3ducmV2LnhtbFBLBQYAAAAABAAEAPMA&#10;AABYBgAAAAA=&#10;" o:allowincell="f" filled="f" stroked="f">
                <v:textbox inset=",0,,0">
                  <w:txbxContent>
                    <w:p w14:paraId="2111513C" w14:textId="5EE336DC" w:rsidR="00FA16C8" w:rsidRPr="00B047B0" w:rsidRDefault="00B17B47" w:rsidP="007C1373">
                      <w:pPr>
                        <w:pStyle w:val="Heading5"/>
                      </w:pPr>
                      <w:r>
                        <w:t>Publishing Party</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5" behindDoc="0" locked="0" layoutInCell="0" allowOverlap="1" wp14:anchorId="7CEE50C9" wp14:editId="23C0A27B">
                <wp:simplePos x="0" y="0"/>
                <wp:positionH relativeFrom="page">
                  <wp:posOffset>1831975</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BBD9168" w14:textId="30260E71" w:rsidR="00FA16C8" w:rsidRPr="00B047B0" w:rsidRDefault="00B17B47" w:rsidP="007C1373">
                            <w:pPr>
                              <w:pStyle w:val="Heading5"/>
                            </w:pPr>
                            <w:r>
                              <w:t>Literacy Night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144.25pt;margin-top:653.1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Xwv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SIKRoC0k6YHtDZrLPQoTS1Df6RT07jvQNHuQg7ILVnd3sviqkZCLmooNmykl+5rREhwM7Uv/7OmA&#10;oy3Iuv8gS7BDt0Y6oH2lWsse8IEAHRL1eEqO9aWwJsmIhCO4KuAuioJrMnImaHp83Slt3jHZIrvJ&#10;sILkO3S6u9PGekPTo4o1JmTOm8YVQCMuBKA4SMA2PLV31guXzx9JkKziVUw8Eo1XHgnK0pvlC+KN&#10;83AyWl4vF4tl+NPaDUla87Jkwpo51lZIXpe7Q5UPVXGqLi0bXlo465JWm/WiUWhHobZz9x0IOVPz&#10;L91wJEAsz0IKIxLMo8TLx/HEIxUZeckkiL0gTObJOCAJWeaXId1xwf49JNRnOBlFo6GY/hhb4L6X&#10;sdG05QamR8PbDMcnJZraElyJ0qXWUN4M+zMqrPu/pyKfzaIxZNFbxglQsWaRF+cB8eYzMgoXk0ke&#10;LieWitby2jW0YMMIyxu6ORBir16X5JYWF+MsDH2X6qFWXZqgFI9F6JrJ9s/QSWa/3h8a11JjO20t&#10;y0doLyWh+qFRYCzDppbqO0Y9jLgM629bqhhGzXsBLZqEhNiZ6A6wUefS9VFKRQEQGTYYDduFGebn&#10;tlN8U4OFYRgIOYN2rrjrtCdvDkMAxpcj/DBq7Xw8Pzutpx/C9BcAAAD//wMAUEsDBBQABgAIAAAA&#10;IQC5h8ko3wAAAA0BAAAPAAAAZHJzL2Rvd25yZXYueG1sTI/BTsMwEETvSPyDtUjcqJ1ASwhxKkCi&#10;p3Kg8AHb2MSB2I5st0n69WxPcNyZp9mZaj3Znh11iJ13ErKFAKZd41XnWgmfH683BbCY0CnsvdMS&#10;Zh1hXV9eVFgqP7p3fdylllGIiyVKMCkNJeexMdpiXPhBO/K+fLCY6AwtVwFHCrc9z4VYcYudow8G&#10;B/1idPOzO1gJ9pSdwhbRfm/mHMdhNpu37bOU11fT0yOwpKf0B8O5PlWHmjrt/cGpyHoJeVEsCSXj&#10;VqxyYIQss3uS9mfpTjwAryv+f0X9CwAA//8DAFBLAQItABQABgAIAAAAIQDkmcPA+wAAAOEBAAAT&#10;AAAAAAAAAAAAAAAAAAAAAABbQ29udGVudF9UeXBlc10ueG1sUEsBAi0AFAAGAAgAAAAhACOyauHX&#10;AAAAlAEAAAsAAAAAAAAAAAAAAAAALAEAAF9yZWxzLy5yZWxzUEsBAi0AFAAGAAgAAAAhABjv18L0&#10;AgAAWAYAAA4AAAAAAAAAAAAAAAAALAIAAGRycy9lMm9Eb2MueG1sUEsBAi0AFAAGAAgAAAAhALmH&#10;ySjfAAAADQEAAA8AAAAAAAAAAAAAAAAATAUAAGRycy9kb3ducmV2LnhtbFBLBQYAAAAABAAEAPMA&#10;AABYBgAAAAA=&#10;" o:allowincell="f" filled="f" stroked="f">
                <v:textbox inset=",0,,0">
                  <w:txbxContent>
                    <w:p w14:paraId="5BBD9168" w14:textId="30260E71" w:rsidR="00FA16C8" w:rsidRPr="00B047B0" w:rsidRDefault="00B17B47" w:rsidP="007C1373">
                      <w:pPr>
                        <w:pStyle w:val="Heading5"/>
                      </w:pPr>
                      <w:r>
                        <w:t>Literacy Night</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0" behindDoc="0" locked="0" layoutInCell="1" allowOverlap="1" wp14:anchorId="16DA22CD" wp14:editId="4975D3A9">
                <wp:simplePos x="0" y="0"/>
                <wp:positionH relativeFrom="page">
                  <wp:posOffset>444500</wp:posOffset>
                </wp:positionH>
                <wp:positionV relativeFrom="page">
                  <wp:posOffset>5386070</wp:posOffset>
                </wp:positionV>
                <wp:extent cx="4305300" cy="762000"/>
                <wp:effectExtent l="0" t="0" r="0" b="0"/>
                <wp:wrapTight wrapText="bothSides">
                  <wp:wrapPolygon edited="0">
                    <wp:start x="127" y="0"/>
                    <wp:lineTo x="127" y="20880"/>
                    <wp:lineTo x="21281" y="20880"/>
                    <wp:lineTo x="21281" y="0"/>
                    <wp:lineTo x="127" y="0"/>
                  </wp:wrapPolygon>
                </wp:wrapTight>
                <wp:docPr id="1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2207B7" w14:textId="77777777" w:rsidR="00FA16C8" w:rsidRPr="00B047B0" w:rsidRDefault="00FA16C8" w:rsidP="007C1373">
                            <w:pPr>
                              <w:pStyle w:val="Heading1"/>
                            </w:pPr>
                            <w:r>
                              <w:t xml:space="preserve">Spring is Here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35pt;margin-top:424.1pt;width:339pt;height:60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uNjPgCAABYBgAADgAAAGRycy9lMm9Eb2MueG1srFXJbtswEL0X6D8QvCuSHNpaEDnwpqJAugBJ&#10;P4CWKIuoRKokbTkt+u8dUl7THoK2PgjkzHCW92bGd/f7tkE7pjSXIsPhTYARE4Usudhk+MtT7sUY&#10;aUNFSRspWIafmcb307dv7vouZSNZy6ZkCoETodO+y3BtTJf6vi5q1lJ9IzsmQFlJ1VIDV7XxS0V7&#10;8N42/igIJn4vVdkpWTCtQboclHjq/FcVK8ynqtLMoCbDkJtxX+W+a/v1p3c03Sja1bw4pEH/IouW&#10;cgFBT66W1FC0Vfw3Vy0vlNSyMjeFbH1ZVbxgrgaoJgxeVPNY0465WgAc3Z1g0v/PbfFx91khXgJ3&#10;JMJI0BZIemJ7g+Zyj0JiAeo7nYLdYweWZg9yMHbF6u5BFl81EnJRU7FhM6VkXzNaQoKhfelfPB38&#10;aOtk3X+QJcShWyOdo32lWose4IHAOxD1fCLH5lKAkNwG49sAVAXoogmQ79jzaXp83Slt3jHZInvI&#10;sALynXe6e9DGZkPTo4kNJmTOm8Y1QCOuBGA4SCA2PLU6m4Xj80cSJKt4FROPjCYrjwRl6c3yBfEm&#10;eRiNl7fLxWIZ/rRxQ5LWvCyZsGGOvRWS13F36PKhK07dpWXDS+vOpqTVZr1oFNpR6O3c/RzmoDmb&#10;+ddpOBCglhclhSMSzEeJl0/iyCMVGXtJFMReECbzZBKQhCzz65IeuGD/XhLqM5yMR+Ohmc5Jv6gN&#10;mD6TfVEbTVtuYHs0vM1wfDKiqW3BlSgdtYbyZjhfQGHT/zMU+Ww2mgCL3jJOAIo1G3lxHhBvPiPj&#10;cBFFebiMLBStxbVraMGGFZY3dHMAxKpeR3JLi6t1Foa+o3roVUcTtOKxCd0w2fkZJsns1/thcMfH&#10;IV3L8hnGS0nofhgUWMtwqKX6jlEPKy7D+tuWKoZR817AiCYhIXYnugsc1KV0fZRSUYCLDBuMhuPC&#10;DPtz2ym+qSHCsAyEnME4V9xNmp37IZvDEoD15QA/rFq7Hy/vzur8hzD9BQAA//8DAFBLAwQUAAYA&#10;CAAAACEACyEKDt4AAAAKAQAADwAAAGRycy9kb3ducmV2LnhtbEyPwU7DMBBE70j8g7VI3KjTqGpD&#10;iFMBEj2VA4UP2MZLHIjtyHabpF/PcoLjzo5m3lTbyfbiTCF23ilYLjIQ5BqvO9cq+Hh/uStAxIRO&#10;Y+8dKZgpwra+vqqw1H50b3Q+pFZwiIslKjApDaWUsTFkMS78QI5/nz5YTHyGVuqAI4fbXuZZtpYW&#10;O8cNBgd6NtR8H05Wgb0sL2GPaL92c47jMJvd6/5Jqdub6fEBRKIp/ZnhF5/RoWamoz85HUWvYJPx&#10;lKSgWBU5CDZsVgUrRwX3a1ZkXcn/E+ofAAAA//8DAFBLAQItABQABgAIAAAAIQDkmcPA+wAAAOEB&#10;AAATAAAAAAAAAAAAAAAAAAAAAABbQ29udGVudF9UeXBlc10ueG1sUEsBAi0AFAAGAAgAAAAhACOy&#10;auHXAAAAlAEAAAsAAAAAAAAAAAAAAAAALAEAAF9yZWxzLy5yZWxzUEsBAi0AFAAGAAgAAAAhADEL&#10;jYz4AgAAWAYAAA4AAAAAAAAAAAAAAAAALAIAAGRycy9lMm9Eb2MueG1sUEsBAi0AFAAGAAgAAAAh&#10;AAshCg7eAAAACgEAAA8AAAAAAAAAAAAAAAAAUAUAAGRycy9kb3ducmV2LnhtbFBLBQYAAAAABAAE&#10;APMAAABbBgAAAAA=&#10;" filled="f" stroked="f">
                <v:textbox inset=",0,,0">
                  <w:txbxContent>
                    <w:p w14:paraId="132207B7" w14:textId="77777777" w:rsidR="00FA16C8" w:rsidRPr="00B047B0" w:rsidRDefault="00FA16C8" w:rsidP="007C1373">
                      <w:pPr>
                        <w:pStyle w:val="Heading1"/>
                      </w:pPr>
                      <w:r>
                        <w:t xml:space="preserve">Spring is Here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4" behindDoc="0" locked="0" layoutInCell="1" allowOverlap="1" wp14:anchorId="4845D548" wp14:editId="3A1411A9">
                <wp:simplePos x="0" y="0"/>
                <wp:positionH relativeFrom="page">
                  <wp:posOffset>368300</wp:posOffset>
                </wp:positionH>
                <wp:positionV relativeFrom="page">
                  <wp:posOffset>7900670</wp:posOffset>
                </wp:positionV>
                <wp:extent cx="4381500" cy="317500"/>
                <wp:effectExtent l="0" t="1270" r="0" b="0"/>
                <wp:wrapTight wrapText="bothSides">
                  <wp:wrapPolygon edited="0">
                    <wp:start x="-47" y="-518"/>
                    <wp:lineTo x="-47" y="21082"/>
                    <wp:lineTo x="21647" y="21082"/>
                    <wp:lineTo x="21647" y="-518"/>
                    <wp:lineTo x="-47" y="-518"/>
                  </wp:wrapPolygon>
                </wp:wrapTight>
                <wp:docPr id="1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C4C9EA6" w14:textId="77777777" w:rsidR="00FA16C8" w:rsidRDefault="00FA16C8" w:rsidP="007C1373">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2" style="position:absolute;margin-left:29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aMNG4DAABS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bZPEKS9FCkT0AbkTvB0MQRNA6mBL/H4aN2KZrhQdGvBkm17sCLLbVWY8dIA7Cw80+uNriJ&#10;ga1oO75XDUQne6s8V4dW9y4gsIAOviTP55Kwg0UUjNl0gWcpVI7C2hTnbuyOIOVp96CNfctUj9yg&#10;ijRg99HJ04OxwfXk4tErwZuaC+EnTmZsLTR6IiAQQimTFvvtYt8D3GDHqfuCVsAOigr2ExSvVhfG&#10;AzOXJwjpzpHKnRjABAvz2gwISQnZwtB5ury9bv4q8CRLV5MirueLPM7abBYXebqIU1ysinmaFdmm&#10;/ttBxVnZ8aZh8oFLdtIwzn5MI8fbFNTnVYxGKGORzlJPw1UyRu+2Z7KyZX6/Wh2LceXWcwt3WvC+&#10;ihYXzDmJ3MsGWCClJVyEcXKN3zMIJFxzsaxnaQ5SiPN8No2zKUvj1aJex8s1ns8Bxnp1j6+5uPf8&#10;ml+nwwM5FctN1B6ye+yaEW3FXn8icHVAo06iDXcCnMyyMIEu44ZOOYiIHbRHanWEtLJfuO383XZy&#10;dzGviPVbgp2IoSNBa1NQfrhdZ3fP1RlOYO4F6QWxRzL+n9t6uZzMN9NNvFkUoLMtm8SLOs3i1TKb&#10;4XWe13iTO257V6hBEMpC064F2R3pdUs/Jree0KsGjnESROfv3yk/X3+44qdr4RuK6yGhF9nD9hBa&#10;1tzJzzWYrWqeocUAt76PwIMEg07p7xEaoblXkfm2J5pFSLyT0KYKnGXuNfATGOhL6/ZkJZJCiCqy&#10;UD8/XNvwcuwHzXcdnBBahVRLaGkt993mBQ3Q7SbQuD3xx0fGvQyXc+/18hTe/QMAAP//AwBQSwME&#10;FAAGAAgAAAAhAPKN4K7eAAAADAEAAA8AAABkcnMvZG93bnJldi54bWxMj01Lw0AQhu+C/2EZwZvd&#10;GGNtYzYlFhSkgvTD+yY7JqHZ2ZDdtvHfOznpcZ55eT+y1Wg7ccbBt44U3M8iEEiVMy3VCg7717sF&#10;CB80Gd05QgU/6GGVX19lOjXuQls870It2IR8qhU0IfSplL5q0Go/cz0S/77dYHXgc6ilGfSFzW0n&#10;4yiaS6tb4oRG97husDruTpZdHH59uOZ9a4r58u3lYV1+HouNUrc3Y/EMIuAY/sQw1efqkHOn0p3I&#10;eNEpeFzwlMA8TpIYBCuekgmVE1oyknkm/4/IfwEAAP//AwBQSwECLQAUAAYACAAAACEA5JnDwPsA&#10;AADhAQAAEwAAAAAAAAAAAAAAAAAAAAAAW0NvbnRlbnRfVHlwZXNdLnhtbFBLAQItABQABgAIAAAA&#10;IQAjsmrh1wAAAJQBAAALAAAAAAAAAAAAAAAAACwBAABfcmVscy8ucmVsc1BLAQItABQABgAIAAAA&#10;IQBjhow0bgMAAFIHAAAOAAAAAAAAAAAAAAAAACwCAABkcnMvZTJvRG9jLnhtbFBLAQItABQABgAI&#10;AAAAIQDyjeCu3gAAAAwBAAAPAAAAAAAAAAAAAAAAAMYFAABkcnMvZG93bnJldi54bWxQSwUGAAAA&#10;AAQABADzAAAA0QYAAAAA&#10;" fillcolor="#fd9320 [3204]" stroked="f" strokecolor="#4a7ebb" strokeweight="1.5pt">
                <v:stroke o:forcedash="t"/>
                <v:shadow opacity="22938f" mv:blur="38100f" offset="0,2pt"/>
                <v:textbox inset=",0,,0">
                  <w:txbxContent>
                    <w:p w14:paraId="4C4C9EA6" w14:textId="77777777" w:rsidR="00FA16C8" w:rsidRDefault="00FA16C8" w:rsidP="007C1373">
                      <w:pPr>
                        <w:pStyle w:val="Heading4"/>
                      </w:pPr>
                      <w:r>
                        <w:t>Save the Date!</w:t>
                      </w:r>
                    </w:p>
                  </w:txbxContent>
                </v:textbox>
                <w10:wrap type="tight" anchorx="page" anchory="page"/>
              </v:rect>
            </w:pict>
          </mc:Fallback>
        </mc:AlternateContent>
      </w:r>
      <w:r w:rsidR="006F2081">
        <w:rPr>
          <w:noProof/>
        </w:rPr>
        <mc:AlternateContent>
          <mc:Choice Requires="wps">
            <w:drawing>
              <wp:anchor distT="0" distB="0" distL="114300" distR="114300" simplePos="0" relativeHeight="251658245" behindDoc="0" locked="0" layoutInCell="1" allowOverlap="1" wp14:anchorId="2EF64674" wp14:editId="45DAE2E8">
                <wp:simplePos x="0" y="0"/>
                <wp:positionH relativeFrom="page">
                  <wp:posOffset>965200</wp:posOffset>
                </wp:positionH>
                <wp:positionV relativeFrom="page">
                  <wp:posOffset>987425</wp:posOffset>
                </wp:positionV>
                <wp:extent cx="673100" cy="266700"/>
                <wp:effectExtent l="0" t="0" r="0" b="3175"/>
                <wp:wrapNone/>
                <wp:docPr id="1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C2E1D3D" w14:textId="77777777" w:rsidR="00FA16C8" w:rsidRPr="00E579AA" w:rsidRDefault="00FA16C8" w:rsidP="007C1373">
                            <w:pPr>
                              <w:pStyle w:val="Heading3"/>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margin-left:76pt;margin-top:77.7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TTPUCAABe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gtyF&#10;E4w46SBJD3Sv0Vzs0bXhZ+hVBmr3PSjqPYhB18aq+jtRflWIi0VD+IbOpBRDQ0kF/vnmpXv2dMRR&#10;BmQ9fBAVmCFbLSzQvpadIQ/oQIAOeXo85ca4UoIwiq99D25KuAqiKIa9sUCy4+NeKv2Oig6ZTY4l&#10;pN6Ck92d0qPqUcXY4qJgbQtykrX8QgCYowRMw1NzZ5yw2fyReukqWSWhEwbRygm9qnJmxSJ0osKP&#10;J8vr5WKx9H8au36YNayqKDdmjpXlh6/L3KHGx5o41ZYSLasMnHFJyc160Uq0I1DZhf0OhJypuZdu&#10;WL4glmch+UHozYPUKaIkdsI6nDhp7CWO56fzNPLCNFwWlyHdMU7/PSQ05DidBJOxlv4Ym2e/l7GR&#10;rGMaZkfLuhwnJyWSmQpc8cqmVhPWjvszKoz7v6eimM2CCLLoLJMUqFjTwEkKL3Tms3DiL+K48Jex&#10;oaIzvPYtKek4wIqWbA6EmKvXJbkj5cUw833XpnpM6dhAtvSOvtpitD1l2mhsKL1f78f2jQ1FpuHW&#10;onqELpMCugAaBoYzbBohv2M0wKDLsfq2JZJi1L7n0KmpH4ZmMtoDbOS5dH2UEl4CRI41RuN2occp&#10;uu0l2zRgYZwJXMygq2tmO+7JGwjBHGCI2WAOA9dMyfOz1Xr6LUx/AQAA//8DAFBLAwQUAAYACAAA&#10;ACEARjS5K94AAAALAQAADwAAAGRycy9kb3ducmV2LnhtbExPy07DMBC8I/EP1iJxozaRXEqIUyEk&#10;EJU4QEDt1YmXJKofIXbTwNezPcFt56HZmWI9O8smHGMfvILrhQCGvgmm962Cj/fHqxWwmLQ32gaP&#10;Cr4xwro8Pyt0bsLRv+FUpZZRiI+5VtClNOScx6ZDp+MiDOhJ+wyj04ng2HIz6iOFO8szIZbc6d7T&#10;h04P+NBhs68OTsHmZ/nytUubp/pVzpXdPgsxyb1Slxfz/R2whHP6M8OpPlWHkjrV4eBNZJawzGhL&#10;Oh1SAiNHJlfE1MTc3kjgZcH/byh/AQAA//8DAFBLAQItABQABgAIAAAAIQDkmcPA+wAAAOEBAAAT&#10;AAAAAAAAAAAAAAAAAAAAAABbQ29udGVudF9UeXBlc10ueG1sUEsBAi0AFAAGAAgAAAAhACOyauHX&#10;AAAAlAEAAAsAAAAAAAAAAAAAAAAALAEAAF9yZWxzLy5yZWxzUEsBAi0AFAAGAAgAAAAhAPl/U0z1&#10;AgAAXgYAAA4AAAAAAAAAAAAAAAAALAIAAGRycy9lMm9Eb2MueG1sUEsBAi0AFAAGAAgAAAAhAEY0&#10;uSveAAAACwEAAA8AAAAAAAAAAAAAAAAATQUAAGRycy9kb3ducmV2LnhtbFBLBQYAAAAABAAEAPMA&#10;AABYBgAAAAA=&#10;" filled="f" stroked="f">
                <v:stroke o:forcedash="t"/>
                <v:textbox inset=",0,,0">
                  <w:txbxContent>
                    <w:p w14:paraId="6C2E1D3D" w14:textId="77777777" w:rsidR="00FA16C8" w:rsidRPr="00E579AA" w:rsidRDefault="00FA16C8" w:rsidP="007C1373">
                      <w:pPr>
                        <w:pStyle w:val="Heading3"/>
                      </w:pPr>
                      <w:r>
                        <w:t>the</w:t>
                      </w:r>
                    </w:p>
                  </w:txbxContent>
                </v:textbox>
                <w10:wrap anchorx="page" anchory="page"/>
              </v:shape>
            </w:pict>
          </mc:Fallback>
        </mc:AlternateContent>
      </w:r>
      <w:r w:rsidR="00696EB4">
        <w:br w:type="page"/>
      </w:r>
      <w:r w:rsidR="00303A9E">
        <w:rPr>
          <w:noProof/>
        </w:rPr>
        <w:lastRenderedPageBreak/>
        <w:drawing>
          <wp:anchor distT="0" distB="0" distL="114300" distR="114300" simplePos="0" relativeHeight="251670672" behindDoc="0" locked="0" layoutInCell="1" allowOverlap="1" wp14:anchorId="3CC07A9A" wp14:editId="2533AFE9">
            <wp:simplePos x="0" y="0"/>
            <wp:positionH relativeFrom="page">
              <wp:posOffset>5162550</wp:posOffset>
            </wp:positionH>
            <wp:positionV relativeFrom="page">
              <wp:posOffset>6160135</wp:posOffset>
            </wp:positionV>
            <wp:extent cx="1811020" cy="1811020"/>
            <wp:effectExtent l="355600" t="381000" r="373380" b="449580"/>
            <wp:wrapThrough wrapText="bothSides">
              <wp:wrapPolygon edited="0">
                <wp:start x="-1746" y="-966"/>
                <wp:lineTo x="-3247" y="225"/>
                <wp:lineTo x="-1591" y="4780"/>
                <wp:lineTo x="-3584" y="5505"/>
                <wp:lineTo x="-1928" y="10060"/>
                <wp:lineTo x="-3351" y="10578"/>
                <wp:lineTo x="-1695" y="15133"/>
                <wp:lineTo x="-3403" y="15754"/>
                <wp:lineTo x="-1644" y="20594"/>
                <wp:lineTo x="4464" y="23209"/>
                <wp:lineTo x="21236" y="23236"/>
                <wp:lineTo x="21728" y="23702"/>
                <wp:lineTo x="22867" y="23288"/>
                <wp:lineTo x="23127" y="951"/>
                <wp:lineTo x="22713" y="-188"/>
                <wp:lineTo x="16346" y="-1741"/>
                <wp:lineTo x="15207" y="-1327"/>
                <wp:lineTo x="13551" y="-5882"/>
                <wp:lineTo x="247" y="-1690"/>
                <wp:lineTo x="-1746" y="-966"/>
              </wp:wrapPolygon>
            </wp:wrapThrough>
            <wp:docPr id="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198751">
                      <a:off x="0" y="0"/>
                      <a:ext cx="1811020" cy="1811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769BC">
        <w:rPr>
          <w:noProof/>
        </w:rPr>
        <mc:AlternateContent>
          <mc:Choice Requires="wpg">
            <w:drawing>
              <wp:anchor distT="0" distB="0" distL="114300" distR="114300" simplePos="0" relativeHeight="251658319" behindDoc="0" locked="0" layoutInCell="1" allowOverlap="1" wp14:anchorId="72DFD918" wp14:editId="51FB9D30">
                <wp:simplePos x="0" y="0"/>
                <wp:positionH relativeFrom="page">
                  <wp:posOffset>3601085</wp:posOffset>
                </wp:positionH>
                <wp:positionV relativeFrom="page">
                  <wp:posOffset>4291330</wp:posOffset>
                </wp:positionV>
                <wp:extent cx="3780790" cy="1766570"/>
                <wp:effectExtent l="0" t="0" r="0" b="11430"/>
                <wp:wrapThrough wrapText="bothSides">
                  <wp:wrapPolygon edited="0">
                    <wp:start x="145" y="0"/>
                    <wp:lineTo x="145" y="21429"/>
                    <wp:lineTo x="21332" y="21429"/>
                    <wp:lineTo x="21332" y="0"/>
                    <wp:lineTo x="145" y="0"/>
                  </wp:wrapPolygon>
                </wp:wrapThrough>
                <wp:docPr id="30" name="Group 30"/>
                <wp:cNvGraphicFramePr/>
                <a:graphic xmlns:a="http://schemas.openxmlformats.org/drawingml/2006/main">
                  <a:graphicData uri="http://schemas.microsoft.com/office/word/2010/wordprocessingGroup">
                    <wpg:wgp>
                      <wpg:cNvGrpSpPr/>
                      <wpg:grpSpPr>
                        <a:xfrm>
                          <a:off x="0" y="0"/>
                          <a:ext cx="3780790" cy="1766570"/>
                          <a:chOff x="0" y="0"/>
                          <a:chExt cx="3780790" cy="1766570"/>
                        </a:xfrm>
                        <a:extLst>
                          <a:ext uri="{0CCBE362-F206-4b92-989A-16890622DB6E}">
                            <ma14:wrappingTextBoxFlag xmlns:ma14="http://schemas.microsoft.com/office/mac/drawingml/2011/main" val="1"/>
                          </a:ext>
                        </a:extLst>
                      </wpg:grpSpPr>
                      <wps:wsp>
                        <wps:cNvPr id="139" name="Text Box 50"/>
                        <wps:cNvSpPr txBox="1">
                          <a:spLocks noChangeArrowheads="1"/>
                        </wps:cNvSpPr>
                        <wps:spPr bwMode="auto">
                          <a:xfrm>
                            <a:off x="0" y="0"/>
                            <a:ext cx="3780790" cy="176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2" name="Text Box 22"/>
                        <wps:cNvSpPr txBox="1"/>
                        <wps:spPr>
                          <a:xfrm>
                            <a:off x="91440" y="0"/>
                            <a:ext cx="3597910" cy="1268095"/>
                          </a:xfrm>
                          <a:prstGeom prst="rect">
                            <a:avLst/>
                          </a:prstGeom>
                          <a:noFill/>
                          <a:ln>
                            <a:noFill/>
                          </a:ln>
                          <a:effectLst/>
                          <a:extLst>
                            <a:ext uri="{C572A759-6A51-4108-AA02-DFA0A04FC94B}">
                              <ma14:wrappingTextBoxFlag xmlns:ma14="http://schemas.microsoft.com/office/mac/drawingml/2011/main"/>
                            </a:ext>
                          </a:extLst>
                        </wps:spPr>
                        <wps:txbx id="19">
                          <w:txbxContent>
                            <w:p w14:paraId="04C20B75" w14:textId="06F3C61C" w:rsidR="00FA16C8" w:rsidRPr="00CA47DA" w:rsidRDefault="00FA16C8" w:rsidP="007C1373">
                              <w:pPr>
                                <w:pStyle w:val="BodyText"/>
                              </w:pPr>
                              <w:r>
                                <w:t xml:space="preserve">In our classroom we support literacy by providing enriching activities, literature and games to help emerging readers value and love reading. Building a strong reading foundation when children are young increases children’s love for reading. Better readers’ increases academic success in not just reading and writing, but in all subject areas.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266825"/>
                            <a:ext cx="3597910" cy="288290"/>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44" style="position:absolute;margin-left:283.55pt;margin-top:337.9pt;width:297.7pt;height:139.1pt;z-index:251658319;mso-position-horizontal-relative:page;mso-position-vertical-relative:page" coordsize="3780790,1766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7EULMEAADkDwAADgAAAGRycy9lMm9Eb2MueG1s7Ffdb6M4EH8/6f4Hi3caoHw5aroiJFQn9XYr&#10;tad9dsAEtIBZ223SPd3/fmMbUpr0tL3dnm4fNg/EDGY8H7/5zXDxbt826IFyUbNuYblnjoVol7Oi&#10;7rYL64+7zI4tJCTpCtKwji6sRyqsd5e//nKx6+fUYxVrCsoRKOnEfNcvrErKfj6bibyiLRFnrKcd&#10;PCwZb4mEW76dFZzsQHvbzDzHCWc7xoues5wKAdKVeWhdav1lSXP5oSwFlahZWGCb1Feurxt1nV1e&#10;kPmWk76q88EM8g1WtKTu4NCDqhWRBN3z+kRVW+ecCVbKs5y1M1aWdU61D+CN6xx5c8XZfa992c53&#10;2/4QJgjtUZy+WW3+/uGGo7pYWOcQno60kCN9LIJ7CM6u385hzxXvb/sbPgi25k75uy95q/7BE7TX&#10;YX08hJXuJcpBeB7FToRBfQ7P3CgMg2gIfF5Bdk7ey6v1V96cPR0Mh1wLqUxQx+mQ/+mk6XJ9Hnp2&#10;5jmh7W+wZ+MYJ7YbxtgJPW+1DNd/QVxb4vrzHSS/B+jcwftLts8ash0CrR6/LtItyZ/h0nVnGhHo&#10;gQDuXBVIMBkOGP+1yTMV3EMsdz1UgHhKsnjd0Qr/L2HntiI91dgRKoFDkt1zPGZZ+YvAYRQMidb7&#10;VJaR3INc2a3CKvprln8SqGNpRbotTThnu4qSAgw0ninL4Qj1qgKMgFdAyWb3OysATeReMq3oe6Ay&#10;SXjPhbyirEVqsbA4lLhWTx4gqCbQ4xZlfseyumlATuZN90wAOo0EAnECIezgdbyOfdv3wrXtO0Vh&#10;J1nq22HmRsHqfJWmK1dBSCGoqouCduqYkUFei5uBy0z+DhwiWFMXSp0yV/DtJm24QVKmfwOcJttm&#10;z80YUabeV1k2VYFdz3eWHrazMI5sv/QDG0dObDsuXuLQ8bG/yp67dF139PtdQruFhQMv0FmaGH3k&#10;m6N/p76ReVtL6BFN3S6s+LCJzBUG112hUytJ3Zj1JBTK/JdDkSWJF0IW7VWMIRQb6tlx5vj2MvED&#10;N42izF1FB4LoG5JT06jelBwmpDBNUxpEXhIF2A6TwLV9FzKUJI5nr7LESRw/S7G/PNj2v5KXKXRT&#10;8htWPELRcwYlCUwPEwEsKsa/WEjZuLDE53vCqYWa3zogDuz6vmrH+gYWfCrdjFLS5aBiYUkLmWUq&#10;Teu+73m9reAEQ1EdS4BkylqXvyIgYw3kfiBVY+N/zq6ed0KuIII8TxjyiVwHuSJLVahH9DhE6IVu&#10;GuAIu2M39cLYwcFQNaOKkf/ekCL1KGUIVoP1hDB/GNhOysr0XG2qRoIJtUqG3G/2eupx4zE/RwgW&#10;fZ7V0GGuiZA3hMNQOMD6A2C7bBiQGhtWFlJAf0n+tTI4LQGQHODf3bcp0/MDAmv0Eh5z2YzLkrP2&#10;I/T/RBUbPPrHeoH5OadJojfB3NkTed3d9vlYPwovd/uPhPcDYiR0jfdsHCHI/Ki3mr0KtD9M5Z2O&#10;NR4eMzvMJv++8lwvDGNoXAApw9B6mp3WnxfHHky2BnM/yw8+gl5Vfk3dfaLF3aQIkaCfh3nyicAP&#10;7eRnMb5RMepPDviU1GPR8NmrvlWn97ptPn2cX/4NAAD//wMAUEsDBBQABgAIAAAAIQCfsoWO4gAA&#10;AAwBAAAPAAAAZHJzL2Rvd25yZXYueG1sTI9BTsMwEEX3SNzBGiQ2qHVSSAIhk6pCsECqKmg5gJtM&#10;k0A8DrHTmtvjrmA5mqf/3y+WXvfiSKPtDCPE8wgEcWXqjhuEj93L7B6EdYpr1RsmhB+ysCwvLwqV&#10;1+bE73TcukaEELa5QmidG3IpbdWSVnZuBuLwO5hRKxfOsZH1qE4hXPdyEUWp1Krj0NCqgZ5aqr62&#10;k0bwh5VdT88b+7l5W3/77JU7f3OLeH3lV48gHHn3B8NZP6hDGZz2ZuLaih4hSbM4oAhploQNZyJO&#10;FwmIPcJDcheBLAv5f0T5CwAA//8DAFBLAQItABQABgAIAAAAIQDkmcPA+wAAAOEBAAATAAAAAAAA&#10;AAAAAAAAAAAAAABbQ29udGVudF9UeXBlc10ueG1sUEsBAi0AFAAGAAgAAAAhACOyauHXAAAAlAEA&#10;AAsAAAAAAAAAAAAAAAAALAEAAF9yZWxzLy5yZWxzUEsBAi0AFAAGAAgAAAAhADKuxFCzBAAA5A8A&#10;AA4AAAAAAAAAAAAAAAAALAIAAGRycy9lMm9Eb2MueG1sUEsBAi0AFAAGAAgAAAAhAJ+yhY7iAAAA&#10;DAEAAA8AAAAAAAAAAAAAAAAACwcAAGRycy9kb3ducmV2LnhtbFBLBQYAAAAABAAEAPMAAAAaCAAA&#10;AAA=&#10;" mv:complextextbox="1">
                <v:shape id="Text Box 50" o:spid="_x0000_s1045" type="#_x0000_t202" style="position:absolute;width:3780790;height:176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f4JwwAA&#10;ANwAAAAPAAAAZHJzL2Rvd25yZXYueG1sRE/basJAEH0X/IdlhL7pRgttTd1IEAIVFNQWn6fZyQWz&#10;s0l2q6lf3y0U+jaHc53VejCNuFLvassK5rMIBHFudc2lgo/3bPoCwnlkjY1lUvBNDtbJeLTCWNsb&#10;H+l68qUIIexiVFB538ZSurwig25mW+LAFbY36APsS6l7vIVw08hFFD1JgzWHhgpb2lSUX05fRsH+&#10;8Nndt5EzTeqz7Dk9dLvi3Cn1MBnSVxCeBv8v/nO/6TD/cQm/z4QL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Yf4JwwAAANwAAAAPAAAAAAAAAAAAAAAAAJcCAABkcnMvZG93&#10;bnJldi54bWxQSwUGAAAAAAQABAD1AAAAhwMAAAAA&#10;" mv:complextextbox="1" filled="f" stroked="f">
                  <v:textbox inset=",0,,0"/>
                </v:shape>
                <v:shape id="_x0000_s1046" type="#_x0000_t202" style="position:absolute;left:91440;width:3597910;height:1268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9" inset="0,0,0,0">
                    <w:txbxContent>
                      <w:p w14:paraId="04C20B75" w14:textId="06F3C61C" w:rsidR="00FA16C8" w:rsidRPr="00CA47DA" w:rsidRDefault="00FA16C8" w:rsidP="007C1373">
                        <w:pPr>
                          <w:pStyle w:val="BodyText"/>
                        </w:pPr>
                        <w:r>
                          <w:t xml:space="preserve">In our classroom we support literacy by providing enriching activities, literature and games to help emerging readers value and love reading. Building a strong reading foundation when children are young increases children’s love for reading. Better readers’ increases academic success in not just reading and writing, but in all subject areas.  </w:t>
                        </w:r>
                      </w:p>
                    </w:txbxContent>
                  </v:textbox>
                </v:shape>
                <v:shape id="Text Box 29" o:spid="_x0000_s1047" type="#_x0000_t202" style="position:absolute;left:91440;top:1266825;width:359791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v:textbox>
                </v:shape>
                <w10:wrap type="through" anchorx="page" anchory="page"/>
              </v:group>
            </w:pict>
          </mc:Fallback>
        </mc:AlternateContent>
      </w:r>
      <w:r w:rsidR="00303A9E">
        <w:rPr>
          <w:noProof/>
        </w:rPr>
        <mc:AlternateContent>
          <mc:Choice Requires="wps">
            <w:drawing>
              <wp:anchor distT="0" distB="0" distL="114300" distR="114300" simplePos="0" relativeHeight="251658318" behindDoc="0" locked="0" layoutInCell="1" allowOverlap="1" wp14:anchorId="0471E664" wp14:editId="5AF074C8">
                <wp:simplePos x="0" y="0"/>
                <wp:positionH relativeFrom="page">
                  <wp:posOffset>3606800</wp:posOffset>
                </wp:positionH>
                <wp:positionV relativeFrom="page">
                  <wp:posOffset>4037330</wp:posOffset>
                </wp:positionV>
                <wp:extent cx="3776345" cy="320040"/>
                <wp:effectExtent l="0" t="0" r="0" b="10160"/>
                <wp:wrapTight wrapText="bothSides">
                  <wp:wrapPolygon edited="0">
                    <wp:start x="145" y="0"/>
                    <wp:lineTo x="145" y="20571"/>
                    <wp:lineTo x="21357" y="20571"/>
                    <wp:lineTo x="21357" y="0"/>
                    <wp:lineTo x="145" y="0"/>
                  </wp:wrapPolygon>
                </wp:wrapTight>
                <wp:docPr id="13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44FCD88" w14:textId="77777777" w:rsidR="00FA16C8" w:rsidRPr="00237F25" w:rsidRDefault="00FA16C8" w:rsidP="007C1373">
                            <w:pPr>
                              <w:rPr>
                                <w:color w:val="FD9320" w:themeColor="accent1"/>
                                <w:sz w:val="32"/>
                                <w:szCs w:val="32"/>
                              </w:rPr>
                            </w:pPr>
                            <w:r w:rsidRPr="00237F25">
                              <w:rPr>
                                <w:color w:val="FD9320" w:themeColor="accent1"/>
                                <w:sz w:val="32"/>
                                <w:szCs w:val="32"/>
                              </w:rPr>
                              <w:t>Incorporating Literacy in the Classroom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8" type="#_x0000_t202" style="position:absolute;margin-left:284pt;margin-top:317.9pt;width:297.35pt;height:25.2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ujD/kCAABYBgAADgAAAGRycy9lMm9Eb2MueG1srFXbjpswEH2v1H+w/M4CiRMCWlIlIVSVthdp&#10;tx/ggAlWwaa2E7Kt+u8dmySb7PZh1ZYHyx6P53LOzHD77tA2aM+U5lKkOLwJMGKikCUX2xR/fci9&#10;GUbaUFHSRgqW4kem8bv52ze3fZewkaxlUzKFwIjQSd+luDamS3xfFzVrqb6RHRNwWUnVUgNHtfVL&#10;RXuw3jb+KAimfi9V2SlZMK1Bmg2XeO7sVxUrzOeq0sygJsUQm3GrcuvGrv78liZbRbuaF8cw6F9E&#10;0VIuwOnZVEYNRTvFX5hqeaGklpW5KWTry6riBXM5QDZh8Cyb+5p2zOUC4OjuDJP+f2aLT/svCvES&#10;uBsDVYK2QNIDOxi0lAdEYgtQ3+kE9O470DQHkIOyS1Z3d7L4ppGQq5qKLVsoJfua0RICDO1L/+Lp&#10;YEdbI5v+oyzBD90Z6QwdKtVa9AAPBNaBqMczOTaWAoTjKJqOyQSjAu7GwD1x7Pk0Ob3ulDbvmWyR&#10;3aRYAfnOOt3faWOjoclJxToTMudN4wqgEVcCUBwk4Bue2jsbhePzZxzE69l6Rjwymq49EpSlt8hX&#10;xJvmYTTJxtlqlYW/rN+QJDUvSyasm1NtheR13B2rfKiKc3Vp2fDSmrMhabXdrBqF9hRqO3efwxxu&#10;ntT86zAcCJDLs5TCEQmWo9jLp7PIIxWZeHEUzLwgjJfxNCAxyfLrlO64YP+eEupTHE9Gk6GYnoJ+&#10;llvgvpe50aTlBqZHw9sUz85KNLEluBalo9ZQ3gz7Cyhs+H+GIl8sRlNg0ctmMUCxYSNvlgfEWy7I&#10;JFxFUR5mkYWitbh2DS3YMMLyhm6PgNir15Hc0uJqnIWh76geatXRBKV4KkLXTLZ/hk4yh81haNxz&#10;k25k+QjtpSRUP/QQjGXY1FL9wKiHEZdi/X1HFcOo+SCgReOQQA8h4w6wUZfSzUlKRQEmUmwwGrYr&#10;M8zPXaf4tgYPwzAQcgHtXHHXabbvh2iOQwDGlwP8OGrtfLw8O62nH8L8NwAAAP//AwBQSwMEFAAG&#10;AAgAAAAhAIBHr5PfAAAADAEAAA8AAABkcnMvZG93bnJldi54bWxMj0FOwzAQRfdI3MEaJHbUSVBN&#10;FOJUgERXZUHhANN4iAOxHdluk/T0uCtYzszXn/fqzWwGdiIfemcl5KsMGNnWqd52Ej4/Xu9KYCGi&#10;VTg4SxIWCrBprq9qrJSb7Dud9rFjqcSGCiXoGMeK89BqMhhWbiSbbl/OG4xp9B1XHqdUbgZeZJng&#10;BnubPmgc6UVT+7M/GgnmnJ/9DtF8b5cCp3HR27fds5S3N/PTI7BIc/wLwwU/oUOTmA7uaFVgg4S1&#10;KJNLlCDu18nhkshF8QDskFalKIA3Nf8v0fwCAAD//wMAUEsBAi0AFAAGAAgAAAAhAOSZw8D7AAAA&#10;4QEAABMAAAAAAAAAAAAAAAAAAAAAAFtDb250ZW50X1R5cGVzXS54bWxQSwECLQAUAAYACAAAACEA&#10;I7Jq4dcAAACUAQAACwAAAAAAAAAAAAAAAAAsAQAAX3JlbHMvLnJlbHNQSwECLQAUAAYACAAAACEA&#10;7aujD/kCAABYBgAADgAAAAAAAAAAAAAAAAAsAgAAZHJzL2Uyb0RvYy54bWxQSwECLQAUAAYACAAA&#10;ACEAgEevk98AAAAMAQAADwAAAAAAAAAAAAAAAABRBQAAZHJzL2Rvd25yZXYueG1sUEsFBgAAAAAE&#10;AAQA8wAAAF0GAAAAAA==&#10;" filled="f" stroked="f">
                <v:textbox inset=",0,,0">
                  <w:txbxContent>
                    <w:p w14:paraId="244FCD88" w14:textId="77777777" w:rsidR="00FA16C8" w:rsidRPr="00237F25" w:rsidRDefault="00FA16C8" w:rsidP="007C1373">
                      <w:pPr>
                        <w:rPr>
                          <w:color w:val="FD9320" w:themeColor="accent1"/>
                          <w:sz w:val="32"/>
                          <w:szCs w:val="32"/>
                        </w:rPr>
                      </w:pPr>
                      <w:r w:rsidRPr="00237F25">
                        <w:rPr>
                          <w:color w:val="FD9320" w:themeColor="accent1"/>
                          <w:sz w:val="32"/>
                          <w:szCs w:val="32"/>
                        </w:rPr>
                        <w:t>Incorporating Literacy in the Classroom</w:t>
                      </w:r>
                    </w:p>
                  </w:txbxContent>
                </v:textbox>
                <w10:wrap type="tight" anchorx="page" anchory="page"/>
              </v:shape>
            </w:pict>
          </mc:Fallback>
        </mc:AlternateContent>
      </w:r>
      <w:r>
        <w:rPr>
          <w:noProof/>
        </w:rPr>
        <w:drawing>
          <wp:anchor distT="0" distB="0" distL="114300" distR="114300" simplePos="0" relativeHeight="251664528" behindDoc="0" locked="0" layoutInCell="1" allowOverlap="1" wp14:anchorId="35764434" wp14:editId="55BCF3F2">
            <wp:simplePos x="0" y="0"/>
            <wp:positionH relativeFrom="page">
              <wp:posOffset>635000</wp:posOffset>
            </wp:positionH>
            <wp:positionV relativeFrom="page">
              <wp:posOffset>519430</wp:posOffset>
            </wp:positionV>
            <wp:extent cx="2314575" cy="2245995"/>
            <wp:effectExtent l="457200" t="508000" r="428625" b="573405"/>
            <wp:wrapTopAndBottom/>
            <wp:docPr id="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419456">
                      <a:off x="0" y="0"/>
                      <a:ext cx="2314575" cy="2245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A16C8">
        <w:rPr>
          <w:noProof/>
        </w:rPr>
        <w:drawing>
          <wp:anchor distT="0" distB="0" distL="114300" distR="114300" simplePos="0" relativeHeight="251668624" behindDoc="0" locked="0" layoutInCell="1" allowOverlap="1" wp14:anchorId="1A9B74F9" wp14:editId="0D1C8724">
            <wp:simplePos x="0" y="0"/>
            <wp:positionH relativeFrom="page">
              <wp:posOffset>3112770</wp:posOffset>
            </wp:positionH>
            <wp:positionV relativeFrom="page">
              <wp:posOffset>7562850</wp:posOffset>
            </wp:positionV>
            <wp:extent cx="2872361" cy="1911350"/>
            <wp:effectExtent l="152400" t="152400" r="150495" b="171450"/>
            <wp:wrapThrough wrapText="bothSides">
              <wp:wrapPolygon edited="0">
                <wp:start x="-382" y="-1722"/>
                <wp:lineTo x="-1146" y="-1148"/>
                <wp:lineTo x="-955" y="22676"/>
                <wp:lineTo x="-764" y="23250"/>
                <wp:lineTo x="22159" y="23250"/>
                <wp:lineTo x="22541" y="21815"/>
                <wp:lineTo x="22541" y="3445"/>
                <wp:lineTo x="21777" y="-861"/>
                <wp:lineTo x="21777" y="-1722"/>
                <wp:lineTo x="-382" y="-1722"/>
              </wp:wrapPolygon>
            </wp:wrapThrough>
            <wp:docPr id="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2361" cy="191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769BC">
        <w:rPr>
          <w:noProof/>
        </w:rPr>
        <mc:AlternateContent>
          <mc:Choice Requires="wpg">
            <w:drawing>
              <wp:anchor distT="0" distB="0" distL="114300" distR="114300" simplePos="0" relativeHeight="251658317" behindDoc="0" locked="0" layoutInCell="1" allowOverlap="1" wp14:anchorId="3180FC90" wp14:editId="125F0A5A">
                <wp:simplePos x="0" y="0"/>
                <wp:positionH relativeFrom="page">
                  <wp:posOffset>3563620</wp:posOffset>
                </wp:positionH>
                <wp:positionV relativeFrom="page">
                  <wp:posOffset>2673350</wp:posOffset>
                </wp:positionV>
                <wp:extent cx="3771900" cy="1452880"/>
                <wp:effectExtent l="0" t="0" r="0" b="20320"/>
                <wp:wrapThrough wrapText="bothSides">
                  <wp:wrapPolygon edited="0">
                    <wp:start x="145" y="0"/>
                    <wp:lineTo x="145" y="21524"/>
                    <wp:lineTo x="21236" y="21524"/>
                    <wp:lineTo x="21236" y="0"/>
                    <wp:lineTo x="145" y="0"/>
                  </wp:wrapPolygon>
                </wp:wrapThrough>
                <wp:docPr id="14" name="Group 14"/>
                <wp:cNvGraphicFramePr/>
                <a:graphic xmlns:a="http://schemas.openxmlformats.org/drawingml/2006/main">
                  <a:graphicData uri="http://schemas.microsoft.com/office/word/2010/wordprocessingGroup">
                    <wpg:wgp>
                      <wpg:cNvGrpSpPr/>
                      <wpg:grpSpPr>
                        <a:xfrm>
                          <a:off x="0" y="0"/>
                          <a:ext cx="3771900" cy="1452880"/>
                          <a:chOff x="0" y="0"/>
                          <a:chExt cx="3771900" cy="1452880"/>
                        </a:xfrm>
                        <a:extLst>
                          <a:ext uri="{0CCBE362-F206-4b92-989A-16890622DB6E}">
                            <ma14:wrappingTextBoxFlag xmlns:ma14="http://schemas.microsoft.com/office/mac/drawingml/2011/main" val="1"/>
                          </a:ext>
                        </a:extLst>
                      </wpg:grpSpPr>
                      <wps:wsp>
                        <wps:cNvPr id="137" name="Text Box 48"/>
                        <wps:cNvSpPr txBox="1">
                          <a:spLocks noChangeArrowheads="1"/>
                        </wps:cNvSpPr>
                        <wps:spPr bwMode="auto">
                          <a:xfrm>
                            <a:off x="0" y="0"/>
                            <a:ext cx="3771900" cy="145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0" name="Text Box 10"/>
                        <wps:cNvSpPr txBox="1"/>
                        <wps:spPr>
                          <a:xfrm>
                            <a:off x="91440" y="0"/>
                            <a:ext cx="3589020" cy="300990"/>
                          </a:xfrm>
                          <a:prstGeom prst="rect">
                            <a:avLst/>
                          </a:prstGeom>
                          <a:noFill/>
                          <a:ln>
                            <a:noFill/>
                          </a:ln>
                          <a:effectLst/>
                          <a:extLst>
                            <a:ext uri="{C572A759-6A51-4108-AA02-DFA0A04FC94B}">
                              <ma14:wrappingTextBoxFlag xmlns:ma14="http://schemas.microsoft.com/office/mac/drawingml/2011/main"/>
                            </a:ext>
                          </a:extLst>
                        </wps:spPr>
                        <wps:txbx id="21">
                          <w:txbxContent>
                            <w:p w14:paraId="4222C6A2" w14:textId="77777777" w:rsidR="00FA16C8" w:rsidRDefault="00FA16C8" w:rsidP="00AF1B59">
                              <w:pPr>
                                <w:pStyle w:val="BodyText"/>
                                <w:numPr>
                                  <w:ilvl w:val="0"/>
                                  <w:numId w:val="2"/>
                                </w:numPr>
                              </w:pPr>
                              <w:r>
                                <w:t xml:space="preserve">“The Hungry Caterpillar” by: Eric Carle </w:t>
                              </w:r>
                            </w:p>
                            <w:p w14:paraId="4B2B0074" w14:textId="77777777" w:rsidR="00FA16C8" w:rsidRDefault="00FA16C8" w:rsidP="00AF1B59">
                              <w:pPr>
                                <w:pStyle w:val="BodyText"/>
                                <w:numPr>
                                  <w:ilvl w:val="0"/>
                                  <w:numId w:val="2"/>
                                </w:numPr>
                              </w:pPr>
                              <w:r>
                                <w:t xml:space="preserve">“Isabella’s Garden” by: Glenda Millard </w:t>
                              </w:r>
                            </w:p>
                            <w:p w14:paraId="4BBD468B" w14:textId="77777777" w:rsidR="00FA16C8" w:rsidRDefault="00FA16C8" w:rsidP="00AF1B59">
                              <w:pPr>
                                <w:pStyle w:val="BodyText"/>
                                <w:numPr>
                                  <w:ilvl w:val="0"/>
                                  <w:numId w:val="2"/>
                                </w:numPr>
                              </w:pPr>
                              <w:r>
                                <w:t xml:space="preserve">“And Then It’s Spring” by: Julie </w:t>
                              </w:r>
                              <w:proofErr w:type="spellStart"/>
                              <w:r>
                                <w:t>Fogliano</w:t>
                              </w:r>
                              <w:proofErr w:type="spellEnd"/>
                              <w:r>
                                <w:t xml:space="preserve"> and Erin E. </w:t>
                              </w:r>
                              <w:proofErr w:type="spellStart"/>
                              <w:r>
                                <w:t>Stesd</w:t>
                              </w:r>
                              <w:proofErr w:type="spellEnd"/>
                            </w:p>
                            <w:p w14:paraId="37482B9F" w14:textId="7FC519EC" w:rsidR="00FA16C8" w:rsidRPr="00CA47DA" w:rsidRDefault="00FA16C8" w:rsidP="00AF1B59">
                              <w:pPr>
                                <w:pStyle w:val="BodyText"/>
                                <w:numPr>
                                  <w:ilvl w:val="0"/>
                                  <w:numId w:val="2"/>
                                </w:numPr>
                              </w:pPr>
                              <w:r>
                                <w:t xml:space="preserve">“My Garden” by: Kevin </w:t>
                              </w:r>
                              <w:proofErr w:type="spellStart"/>
                              <w:r>
                                <w:t>Henkes</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299720"/>
                            <a:ext cx="3589020" cy="300990"/>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599440"/>
                            <a:ext cx="3589020" cy="511810"/>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1109980"/>
                            <a:ext cx="3589020" cy="300990"/>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 o:spid="_x0000_s1049" style="position:absolute;margin-left:280.6pt;margin-top:210.5pt;width:297pt;height:114.4pt;z-index:251658317;mso-position-horizontal-relative:page;mso-position-vertical-relative:page" coordsize="3771900,1452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9AfPQEAAD7FgAADgAAAGRycy9lMm9Eb2MueG1s7Fhbb6M4FH5faf+DxTsNEG6Omo4ICdVK3ZlK&#10;7WqeHTABDWDGpk26q/3ve2wDTZNW051utTNS8kCMMcfn8n3nHHz+YVdX6J5yUbJmbthnloFok7Ks&#10;bDZz44/bxAwNJDrSZKRiDZ0bD1QYHy5+/eV8286owwpWZZQjENKI2badG0XXtbPJRKQFrYk4Yy1t&#10;4GHOeE06uOWbScbJFqTX1cSxLH+yZTxrOUupEDC71A+NCyU/z2nafcpzQTtUzQ3QrVNXrq5reZ1c&#10;nJPZhpO2KNNeDfIdWtSkbGDTUdSSdATd8fJIVF2mnAmWd2cpqycsz8uUKhvAGts6sOaSs7tW2bKZ&#10;bTft6CZw7YGfvlts+vH+mqMyg9i5BmpIDTFS2yK4B+ds280M1lzy9qa95v3ERt9Je3c5r+U/WIJ2&#10;yq0Po1vprkMpTE6DwMYWeD+FZ7brOWHYOz4tIDpH76XF6htvTh43hk2uRCdVkNspl/9lxfFiNfUd&#10;M3Es33TX2DFxiCPT9kNs+Y6zXPirv8GvNbHd2RaC3wJ0buH9BdslFdn0jpaPX+fpmqRPcGnbE4UI&#10;dE8Ad7Z0JKgMGwz/SuWJdO7oy20LDBCPQRav21ri/zns3BSkpQo7QgZwCPI0GKIs7UVgMHJDHWi1&#10;TkYZdTuYl3pLt4r2iqVfBGpYXJBmQyPO2bagJAMFtWVSc9hCvioBI+AVELLe/s4yQBO565gS9Bao&#10;7AW85aK7pKxGcjA3OFBciSf34FTt6GGJVL9hSVlVME9mVfNkAmTqGXDEEYSwhVfhKnRN1/FXpmtl&#10;mRklsWv6iR14y+kyjpe2hJBEUFFmGW3kNkMGeS1u+lym4zfmEMGqMpPipLqCb9ZxxTWSEvXr4bS3&#10;bPJUjQFl8n0ZZc0KbDuutXCwmfhhYLq565k4sELTsvEC+5aL3WXy1KSrsqFvNwlt5wb2HE9FaU/p&#10;A9ss9Tu2jczqsoMaUZX13AjHRWQmMbhqMhXajpSVHu+5Qqr/vCuSKHJ8iKK5DDG4Yk0dM0ws11xE&#10;rmfHQZDYy2BMEG1FUqoL1X+aHPaSwn6YYi9wosDDph95tunaEKEoshxzmURWZLlJjN3FqNv/mrw0&#10;0TXl1yx7ANJzBpSETA8dAQwKxv80kNRxboivd4RTA1W/NZA4sO26shyrGxjw/dn1MEuaFETMjc5A&#10;ehh3unTftbzcFLCDTlENiyDJ5KWiv0xAWhuIfZ9UtY7vn13BEl1Cx+Rqq0q3lyEfkyvEf0iWkqgH&#10;6bH30DPV1IMi5sBOsppOLQtjtcX7ZkjVSen8qrB6lC9/GNTusUqXXKWqAoIsS9rn3W69U00P+LEP&#10;wwGARZsmJRSYKyK6a8KhJwSPS1R/gkteMchprB8ZSOL8uflvsQBEHjAAZkb0N3d1zFT7gEAbNYTH&#10;vKuGYc5Z/RnKfyS5Bo9epAu0zymNIrUI2s6WdFfNTZsO9JHl8nb3mfC2r6kdFI2PbOggyOygtOq1&#10;ErM/DPHsY+Kp3uRNxHMwDjRAdH5WveyJffKL5aWG91Xsq8rmC81u9ziIBP3ad5MyYicu/sxcdI65&#10;6AxZtv9M+PdF0MNYdgyArxe46Nl2qIvtqRLqj883cXGM2ImLPzMXp8dcnL6Zi7YNTedwhCO/L0+F&#10;cTzKe5fCOIbsRMb3IaM6iYMTVnVa0J8GyyPc/Xv1Nfl4Zn3xDwAAAP//AwBQSwMEFAAGAAgAAAAh&#10;ABC+e9TiAAAADAEAAA8AAABkcnMvZG93bnJldi54bWxMj8FOwzAMhu9IvENkJC6IpS1rGaXpNCE4&#10;IE0TDB4ga7220DilSbfw9vNOcLT96ff3F8tgenHA0XWWFMSzCARSZeuOGgWfHy+3CxDOa6p1bwkV&#10;/KKDZXl5Uei8tkd6x8PWN4JDyOVaQev9kEvpqhaNdjM7IPFtb0ejPY9jI+tRHznc9DKJokwa3RF/&#10;aPWATy1W39vJKAj7lVtPzxv3tXlb/4T7V+rCzZ1S11dh9QjCY/B/MJz1WR1KdtrZiWonegVpFieM&#10;KpgnMZc6E3Ga8mqnIJs/LECWhfxfojwBAAD//wMAUEsBAi0AFAAGAAgAAAAhAOSZw8D7AAAA4QEA&#10;ABMAAAAAAAAAAAAAAAAAAAAAAFtDb250ZW50X1R5cGVzXS54bWxQSwECLQAUAAYACAAAACEAI7Jq&#10;4dcAAACUAQAACwAAAAAAAAAAAAAAAAAsAQAAX3JlbHMvLnJlbHNQSwECLQAUAAYACAAAACEABh9A&#10;fPQEAAD7FgAADgAAAAAAAAAAAAAAAAAsAgAAZHJzL2Uyb0RvYy54bWxQSwECLQAUAAYACAAAACEA&#10;EL571OIAAAAMAQAADwAAAAAAAAAAAAAAAABMBwAAZHJzL2Rvd25yZXYueG1sUEsFBgAAAAAEAAQA&#10;8wAAAFsIAAAAAA==&#10;" mv:complextextbox="1">
                <v:shape id="Text Box 48" o:spid="_x0000_s1050" type="#_x0000_t202" style="position:absolute;width:3771900;height:145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gwwAA&#10;ANwAAAAPAAAAZHJzL2Rvd25yZXYueG1sRE9Na8JAEL0L/Q/LFLyZjRVqia4SCoEKCmrF85gdk2B2&#10;NsluNfbXdwuCt3m8z5kve1OLK3WusqxgHMUgiHOrKy4UHL6z0QcI55E11pZJwZ0cLBcvgzkm2t54&#10;R9e9L0QIYZeggtL7JpHS5SUZdJFtiAN3tp1BH2BXSN3hLYSbWr7F8bs0WHFoKLGhz5Lyy/7HKNhs&#10;T+3vKnamTn2WTdNtuz4fW6WGr306A+Gp90/xw/2lw/zJFP6fCR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s/gwwAAANwAAAAPAAAAAAAAAAAAAAAAAJcCAABkcnMvZG93&#10;bnJldi54bWxQSwUGAAAAAAQABAD1AAAAhwMAAAAA&#10;" mv:complextextbox="1" filled="f" stroked="f">
                  <v:textbox inset=",0,,0"/>
                </v:shape>
                <v:shape id="_x0000_s1051" type="#_x0000_t202" style="position:absolute;left:91440;width:3589020;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w:p w14:paraId="4222C6A2" w14:textId="77777777" w:rsidR="00FA16C8" w:rsidRDefault="00FA16C8" w:rsidP="00AF1B59">
                        <w:pPr>
                          <w:pStyle w:val="BodyText"/>
                          <w:numPr>
                            <w:ilvl w:val="0"/>
                            <w:numId w:val="2"/>
                          </w:numPr>
                        </w:pPr>
                        <w:r>
                          <w:t xml:space="preserve">“The Hungry Caterpillar” by: Eric Carle </w:t>
                        </w:r>
                      </w:p>
                      <w:p w14:paraId="4B2B0074" w14:textId="77777777" w:rsidR="00FA16C8" w:rsidRDefault="00FA16C8" w:rsidP="00AF1B59">
                        <w:pPr>
                          <w:pStyle w:val="BodyText"/>
                          <w:numPr>
                            <w:ilvl w:val="0"/>
                            <w:numId w:val="2"/>
                          </w:numPr>
                        </w:pPr>
                        <w:r>
                          <w:t xml:space="preserve">“Isabella’s Garden” by: Glenda Millard </w:t>
                        </w:r>
                      </w:p>
                      <w:p w14:paraId="4BBD468B" w14:textId="77777777" w:rsidR="00FA16C8" w:rsidRDefault="00FA16C8" w:rsidP="00AF1B59">
                        <w:pPr>
                          <w:pStyle w:val="BodyText"/>
                          <w:numPr>
                            <w:ilvl w:val="0"/>
                            <w:numId w:val="2"/>
                          </w:numPr>
                        </w:pPr>
                        <w:r>
                          <w:t xml:space="preserve">“And Then It’s Spring” by: Julie </w:t>
                        </w:r>
                        <w:proofErr w:type="spellStart"/>
                        <w:r>
                          <w:t>Fogliano</w:t>
                        </w:r>
                        <w:proofErr w:type="spellEnd"/>
                        <w:r>
                          <w:t xml:space="preserve"> and Erin E. </w:t>
                        </w:r>
                        <w:proofErr w:type="spellStart"/>
                        <w:r>
                          <w:t>Stesd</w:t>
                        </w:r>
                        <w:proofErr w:type="spellEnd"/>
                      </w:p>
                      <w:p w14:paraId="37482B9F" w14:textId="7FC519EC" w:rsidR="00FA16C8" w:rsidRPr="00CA47DA" w:rsidRDefault="00FA16C8" w:rsidP="00AF1B59">
                        <w:pPr>
                          <w:pStyle w:val="BodyText"/>
                          <w:numPr>
                            <w:ilvl w:val="0"/>
                            <w:numId w:val="2"/>
                          </w:numPr>
                        </w:pPr>
                        <w:r>
                          <w:t xml:space="preserve">“My Garden” by: Kevin </w:t>
                        </w:r>
                        <w:proofErr w:type="spellStart"/>
                        <w:r>
                          <w:t>Henkes</w:t>
                        </w:r>
                        <w:proofErr w:type="spellEnd"/>
                        <w:r>
                          <w:t xml:space="preserve"> </w:t>
                        </w:r>
                      </w:p>
                    </w:txbxContent>
                  </v:textbox>
                </v:shape>
                <v:shape id="Text Box 11" o:spid="_x0000_s1052" type="#_x0000_t202" style="position:absolute;left:91440;top:299720;width:3589020;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53" type="#_x0000_t202" style="position:absolute;left:91440;top:599440;width:3589020;height:511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54" type="#_x0000_t202" style="position:absolute;left:91440;top:1109980;width:3589020;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v:textbox>
                </v:shape>
                <w10:wrap type="through" anchorx="page" anchory="page"/>
              </v:group>
            </w:pict>
          </mc:Fallback>
        </mc:AlternateContent>
      </w:r>
      <w:r w:rsidR="00FA16C8">
        <w:rPr>
          <w:noProof/>
        </w:rPr>
        <w:drawing>
          <wp:anchor distT="0" distB="0" distL="114300" distR="114300" simplePos="0" relativeHeight="251666576" behindDoc="0" locked="0" layoutInCell="1" allowOverlap="1" wp14:anchorId="5802387B" wp14:editId="6A506A73">
            <wp:simplePos x="0" y="0"/>
            <wp:positionH relativeFrom="page">
              <wp:posOffset>624840</wp:posOffset>
            </wp:positionH>
            <wp:positionV relativeFrom="page">
              <wp:posOffset>2932430</wp:posOffset>
            </wp:positionV>
            <wp:extent cx="2678430" cy="2006600"/>
            <wp:effectExtent l="330200" t="355600" r="293370" b="406400"/>
            <wp:wrapThrough wrapText="bothSides">
              <wp:wrapPolygon edited="0">
                <wp:start x="20444" y="-1761"/>
                <wp:lineTo x="2426" y="-5499"/>
                <wp:lineTo x="1850" y="-1193"/>
                <wp:lineTo x="-1175" y="-1914"/>
                <wp:lineTo x="-1924" y="6796"/>
                <wp:lineTo x="-1866" y="15697"/>
                <wp:lineTo x="-1232" y="20292"/>
                <wp:lineTo x="-987" y="23128"/>
                <wp:lineTo x="21" y="23368"/>
                <wp:lineTo x="294" y="22878"/>
                <wp:lineTo x="9455" y="22839"/>
                <wp:lineTo x="9657" y="22887"/>
                <wp:lineTo x="22533" y="21512"/>
                <wp:lineTo x="22706" y="17109"/>
                <wp:lineTo x="22461" y="-1280"/>
                <wp:lineTo x="20444" y="-1761"/>
              </wp:wrapPolygon>
            </wp:wrapThrough>
            <wp:docPr id="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alphaModFix/>
                      <a:extLst>
                        <a:ext uri="{28A0092B-C50C-407E-A947-70E740481C1C}">
                          <a14:useLocalDpi xmlns:a14="http://schemas.microsoft.com/office/drawing/2010/main" val="0"/>
                        </a:ext>
                      </a:extLst>
                    </a:blip>
                    <a:srcRect/>
                    <a:stretch>
                      <a:fillRect/>
                    </a:stretch>
                  </pic:blipFill>
                  <pic:spPr bwMode="auto">
                    <a:xfrm rot="20992615">
                      <a:off x="0" y="0"/>
                      <a:ext cx="2678430" cy="2006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0358">
        <w:rPr>
          <w:noProof/>
        </w:rPr>
        <mc:AlternateContent>
          <mc:Choice Requires="wps">
            <w:drawing>
              <wp:anchor distT="0" distB="0" distL="114300" distR="114300" simplePos="0" relativeHeight="251658323" behindDoc="0" locked="0" layoutInCell="0" allowOverlap="1" wp14:anchorId="45640444" wp14:editId="2A10BECE">
                <wp:simplePos x="0" y="0"/>
                <wp:positionH relativeFrom="page">
                  <wp:posOffset>457200</wp:posOffset>
                </wp:positionH>
                <wp:positionV relativeFrom="page">
                  <wp:posOffset>7651750</wp:posOffset>
                </wp:positionV>
                <wp:extent cx="2324100" cy="1568450"/>
                <wp:effectExtent l="0" t="0" r="38100" b="31750"/>
                <wp:wrapTight wrapText="bothSides">
                  <wp:wrapPolygon edited="0">
                    <wp:start x="0" y="0"/>
                    <wp:lineTo x="0" y="21687"/>
                    <wp:lineTo x="21718" y="21687"/>
                    <wp:lineTo x="21718" y="0"/>
                    <wp:lineTo x="0" y="0"/>
                  </wp:wrapPolygon>
                </wp:wrapTight>
                <wp:docPr id="1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56845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accent1"/>
                        </a:lnRef>
                        <a:fillRef idx="1">
                          <a:schemeClr val="lt1"/>
                        </a:fillRef>
                        <a:effectRef idx="0">
                          <a:schemeClr val="accent1"/>
                        </a:effectRef>
                        <a:fontRef idx="minor">
                          <a:schemeClr val="dk1"/>
                        </a:fontRef>
                      </wps:style>
                      <wps:txbx>
                        <w:txbxContent>
                          <w:p w14:paraId="1F97A05B" w14:textId="77777777" w:rsidR="00FA16C8" w:rsidRPr="00416380" w:rsidRDefault="00FA16C8" w:rsidP="00260358">
                            <w:pPr>
                              <w:pStyle w:val="BodyText"/>
                              <w:rPr>
                                <w:b/>
                                <w:sz w:val="32"/>
                                <w:szCs w:val="32"/>
                              </w:rPr>
                            </w:pPr>
                            <w:r w:rsidRPr="00416380">
                              <w:rPr>
                                <w:b/>
                                <w:sz w:val="32"/>
                                <w:szCs w:val="32"/>
                              </w:rPr>
                              <w:t>-</w:t>
                            </w:r>
                            <w:proofErr w:type="gramStart"/>
                            <w:r w:rsidRPr="00416380">
                              <w:rPr>
                                <w:b/>
                                <w:sz w:val="32"/>
                                <w:szCs w:val="32"/>
                              </w:rPr>
                              <w:t>at</w:t>
                            </w:r>
                            <w:proofErr w:type="gramEnd"/>
                            <w:r w:rsidRPr="00416380">
                              <w:rPr>
                                <w:b/>
                                <w:sz w:val="32"/>
                                <w:szCs w:val="32"/>
                              </w:rPr>
                              <w:t xml:space="preserve"> (cat, bat, mat)</w:t>
                            </w:r>
                          </w:p>
                          <w:p w14:paraId="16EF7BB5" w14:textId="77777777" w:rsidR="00FA16C8" w:rsidRPr="00416380" w:rsidRDefault="00FA16C8" w:rsidP="00260358">
                            <w:pPr>
                              <w:pStyle w:val="BodyText"/>
                              <w:rPr>
                                <w:b/>
                                <w:sz w:val="32"/>
                                <w:szCs w:val="32"/>
                              </w:rPr>
                            </w:pPr>
                            <w:r w:rsidRPr="00416380">
                              <w:rPr>
                                <w:b/>
                                <w:sz w:val="32"/>
                                <w:szCs w:val="32"/>
                              </w:rPr>
                              <w:t>-</w:t>
                            </w:r>
                            <w:proofErr w:type="gramStart"/>
                            <w:r w:rsidRPr="00416380">
                              <w:rPr>
                                <w:b/>
                                <w:sz w:val="32"/>
                                <w:szCs w:val="32"/>
                              </w:rPr>
                              <w:t>un</w:t>
                            </w:r>
                            <w:proofErr w:type="gramEnd"/>
                            <w:r w:rsidRPr="00416380">
                              <w:rPr>
                                <w:b/>
                                <w:sz w:val="32"/>
                                <w:szCs w:val="32"/>
                              </w:rPr>
                              <w:t xml:space="preserve"> (sun, </w:t>
                            </w:r>
                            <w:proofErr w:type="spellStart"/>
                            <w:r w:rsidRPr="00416380">
                              <w:rPr>
                                <w:b/>
                                <w:sz w:val="32"/>
                                <w:szCs w:val="32"/>
                              </w:rPr>
                              <w:t>bun,fun</w:t>
                            </w:r>
                            <w:proofErr w:type="spellEnd"/>
                            <w:r w:rsidRPr="00416380">
                              <w:rPr>
                                <w:b/>
                                <w:sz w:val="32"/>
                                <w:szCs w:val="32"/>
                              </w:rPr>
                              <w:t>)</w:t>
                            </w:r>
                          </w:p>
                          <w:p w14:paraId="7C698E84" w14:textId="77777777" w:rsidR="00FA16C8" w:rsidRPr="00416380" w:rsidRDefault="00FA16C8" w:rsidP="00260358">
                            <w:pPr>
                              <w:pStyle w:val="BodyText"/>
                              <w:rPr>
                                <w:b/>
                                <w:sz w:val="32"/>
                                <w:szCs w:val="32"/>
                              </w:rPr>
                            </w:pPr>
                            <w:r w:rsidRPr="00416380">
                              <w:rPr>
                                <w:b/>
                                <w:sz w:val="32"/>
                                <w:szCs w:val="32"/>
                              </w:rPr>
                              <w:t>-</w:t>
                            </w:r>
                            <w:proofErr w:type="gramStart"/>
                            <w:r w:rsidRPr="00416380">
                              <w:rPr>
                                <w:b/>
                                <w:sz w:val="32"/>
                                <w:szCs w:val="32"/>
                              </w:rPr>
                              <w:t>flower</w:t>
                            </w:r>
                            <w:proofErr w:type="gramEnd"/>
                          </w:p>
                          <w:p w14:paraId="788D4DE5" w14:textId="77777777" w:rsidR="00FA16C8" w:rsidRPr="00416380" w:rsidRDefault="00FA16C8" w:rsidP="00260358">
                            <w:pPr>
                              <w:pStyle w:val="BodyText"/>
                              <w:rPr>
                                <w:b/>
                                <w:sz w:val="32"/>
                                <w:szCs w:val="32"/>
                              </w:rPr>
                            </w:pPr>
                            <w:r w:rsidRPr="00416380">
                              <w:rPr>
                                <w:b/>
                                <w:sz w:val="32"/>
                                <w:szCs w:val="32"/>
                              </w:rPr>
                              <w:t>-</w:t>
                            </w:r>
                            <w:proofErr w:type="gramStart"/>
                            <w:r w:rsidRPr="00416380">
                              <w:rPr>
                                <w:b/>
                                <w:sz w:val="32"/>
                                <w:szCs w:val="32"/>
                              </w:rPr>
                              <w:t>seed</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5" type="#_x0000_t202" style="position:absolute;margin-left:36pt;margin-top:602.5pt;width:183pt;height:123.5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9NcscCAAAGBgAADgAAAGRycy9lMm9Eb2MueG1srFTbbtswDH0fsH8Q9O76UjsXo07hJsgwYDes&#10;3QcoshwblSVNUuJ0w/59lOy47TZgw9AXQ6bIwyMeklfXp46jI9OmlaLA8UWEERNUVq3YF/jL3TZY&#10;YGQsERXhUrACPzCDr1evX131KmeJbCSvmEYAIkzeqwI31qo8DA1tWEfMhVRMwGUtdUcs/Op9WGnS&#10;A3rHwySKZmEvdaW0pMwYsG6GS7zy+HXNqP1Y14ZZxAsM3Kz/av/duW+4uiL5XhPVtHSkQf6DRUda&#10;AUknqA2xBB10+xtU11ItjaztBZVdKOu6pcy/AV4TR7+85rYhivm3QHGMmspkXg6Wfjh+0qitQLv0&#10;EiNBOhDpjp0supEnlGWuQL0yOfjdKvC0J7CDs3+sUe8kvTdIyHVDxJ6VWsu+YaQCgrGLDJ+EDjjG&#10;gez697KCPORgpQc61bpz1YN6IEAHoR4mcRwXCsbkMknjCK4o3MXZbJFmXr6Q5OdwpY19w2SH3KHA&#10;GtT38OT4zlhHh+RnF5eNC68+JIBrZ3CpvGjft2WZzDaXm2CzWM6DdMeSYLGN0uCmTLN4PZ9v4838&#10;B2B3JE5zxQllQydvOdmPMrmrf9OpI/RZV8dx6PtpYAyknnNbZ/OknGfLYFZmcQA1WQRlGSXBZltG&#10;ZZRu18v0ZuLWQ2srGAwnKSj3ovzQkcBUDUL74vkKn8vptXdyj8LbB86Gqn9mNXSck9Sr42edrbke&#10;8AilTNgzKhfg7cLqlvMpcGw/tyQeA/kUNPr6svkdMAVGf8/IzhE+qxR2Cu5aIfWfAKr7M9168B87&#10;3wxvdkNgT7uTH7PEuzrTTlYPMAxaDksJligcGqm/YeRUK7D5eiCaYcTfChioZZymboP5Hzjop9bd&#10;2UoEBYgCW4yG49oO2+6gdLtvIMNQOyFLGL669WPxyGYkDsvGazkuRrfNnv57r8f1vfoJAAD//wMA&#10;UEsDBBQABgAIAAAAIQCUyi+24AAAAAwBAAAPAAAAZHJzL2Rvd25yZXYueG1sTE/LTsMwELwj8Q/W&#10;InGjTpMWqjROhZC4VIDU0Eo9OvHihPgRxW6b/j3LCW6zM6PZmWIzWcPOOIbOOwHzWQIMXeNV57SA&#10;/efrwwpYiNIpabxDAVcMsClvbwqZK39xOzxXUTMKcSGXAtoYh5zz0LRoZZj5AR1pX360MtI5aq5G&#10;eaFwa3iaJI/cys7Rh1YO+NJi01cnK6DOsPreZqbfvx2uh35+1NuPdy3E/d30vAYWcYp/ZvitT9Wh&#10;pE61PzkVmBHwlNKUSHyaLAmRY5GtCNRELZYk8rLg/0eUPwAAAP//AwBQSwECLQAUAAYACAAAACEA&#10;5JnDwPsAAADhAQAAEwAAAAAAAAAAAAAAAAAAAAAAW0NvbnRlbnRfVHlwZXNdLnhtbFBLAQItABQA&#10;BgAIAAAAIQAjsmrh1wAAAJQBAAALAAAAAAAAAAAAAAAAACwBAABfcmVscy8ucmVsc1BLAQItABQA&#10;BgAIAAAAIQC1H01yxwIAAAYGAAAOAAAAAAAAAAAAAAAAACwCAABkcnMvZTJvRG9jLnhtbFBLAQIt&#10;ABQABgAIAAAAIQCUyi+24AAAAAwBAAAPAAAAAAAAAAAAAAAAAB8FAABkcnMvZG93bnJldi54bWxQ&#10;SwUGAAAAAAQABADzAAAALAYAAAAA&#10;" mv:complextextbox="1" o:allowincell="f" fillcolor="white [3201]" strokecolor="#fd9320 [3204]" strokeweight="2pt">
                <v:textbox inset=",0,,0">
                  <w:txbxContent>
                    <w:p w14:paraId="1F97A05B" w14:textId="77777777" w:rsidR="00FA16C8" w:rsidRPr="00416380" w:rsidRDefault="00FA16C8" w:rsidP="00260358">
                      <w:pPr>
                        <w:pStyle w:val="BodyText"/>
                        <w:rPr>
                          <w:b/>
                          <w:sz w:val="32"/>
                          <w:szCs w:val="32"/>
                        </w:rPr>
                      </w:pPr>
                      <w:r w:rsidRPr="00416380">
                        <w:rPr>
                          <w:b/>
                          <w:sz w:val="32"/>
                          <w:szCs w:val="32"/>
                        </w:rPr>
                        <w:t>-</w:t>
                      </w:r>
                      <w:proofErr w:type="gramStart"/>
                      <w:r w:rsidRPr="00416380">
                        <w:rPr>
                          <w:b/>
                          <w:sz w:val="32"/>
                          <w:szCs w:val="32"/>
                        </w:rPr>
                        <w:t>at</w:t>
                      </w:r>
                      <w:proofErr w:type="gramEnd"/>
                      <w:r w:rsidRPr="00416380">
                        <w:rPr>
                          <w:b/>
                          <w:sz w:val="32"/>
                          <w:szCs w:val="32"/>
                        </w:rPr>
                        <w:t xml:space="preserve"> (cat, bat, mat)</w:t>
                      </w:r>
                    </w:p>
                    <w:p w14:paraId="16EF7BB5" w14:textId="77777777" w:rsidR="00FA16C8" w:rsidRPr="00416380" w:rsidRDefault="00FA16C8" w:rsidP="00260358">
                      <w:pPr>
                        <w:pStyle w:val="BodyText"/>
                        <w:rPr>
                          <w:b/>
                          <w:sz w:val="32"/>
                          <w:szCs w:val="32"/>
                        </w:rPr>
                      </w:pPr>
                      <w:r w:rsidRPr="00416380">
                        <w:rPr>
                          <w:b/>
                          <w:sz w:val="32"/>
                          <w:szCs w:val="32"/>
                        </w:rPr>
                        <w:t>-</w:t>
                      </w:r>
                      <w:proofErr w:type="gramStart"/>
                      <w:r w:rsidRPr="00416380">
                        <w:rPr>
                          <w:b/>
                          <w:sz w:val="32"/>
                          <w:szCs w:val="32"/>
                        </w:rPr>
                        <w:t>un</w:t>
                      </w:r>
                      <w:proofErr w:type="gramEnd"/>
                      <w:r w:rsidRPr="00416380">
                        <w:rPr>
                          <w:b/>
                          <w:sz w:val="32"/>
                          <w:szCs w:val="32"/>
                        </w:rPr>
                        <w:t xml:space="preserve"> (sun, </w:t>
                      </w:r>
                      <w:proofErr w:type="spellStart"/>
                      <w:r w:rsidRPr="00416380">
                        <w:rPr>
                          <w:b/>
                          <w:sz w:val="32"/>
                          <w:szCs w:val="32"/>
                        </w:rPr>
                        <w:t>bun,fun</w:t>
                      </w:r>
                      <w:proofErr w:type="spellEnd"/>
                      <w:r w:rsidRPr="00416380">
                        <w:rPr>
                          <w:b/>
                          <w:sz w:val="32"/>
                          <w:szCs w:val="32"/>
                        </w:rPr>
                        <w:t>)</w:t>
                      </w:r>
                    </w:p>
                    <w:p w14:paraId="7C698E84" w14:textId="77777777" w:rsidR="00FA16C8" w:rsidRPr="00416380" w:rsidRDefault="00FA16C8" w:rsidP="00260358">
                      <w:pPr>
                        <w:pStyle w:val="BodyText"/>
                        <w:rPr>
                          <w:b/>
                          <w:sz w:val="32"/>
                          <w:szCs w:val="32"/>
                        </w:rPr>
                      </w:pPr>
                      <w:r w:rsidRPr="00416380">
                        <w:rPr>
                          <w:b/>
                          <w:sz w:val="32"/>
                          <w:szCs w:val="32"/>
                        </w:rPr>
                        <w:t>-</w:t>
                      </w:r>
                      <w:proofErr w:type="gramStart"/>
                      <w:r w:rsidRPr="00416380">
                        <w:rPr>
                          <w:b/>
                          <w:sz w:val="32"/>
                          <w:szCs w:val="32"/>
                        </w:rPr>
                        <w:t>flower</w:t>
                      </w:r>
                      <w:proofErr w:type="gramEnd"/>
                    </w:p>
                    <w:p w14:paraId="788D4DE5" w14:textId="77777777" w:rsidR="00FA16C8" w:rsidRPr="00416380" w:rsidRDefault="00FA16C8" w:rsidP="00260358">
                      <w:pPr>
                        <w:pStyle w:val="BodyText"/>
                        <w:rPr>
                          <w:b/>
                          <w:sz w:val="32"/>
                          <w:szCs w:val="32"/>
                        </w:rPr>
                      </w:pPr>
                      <w:r w:rsidRPr="00416380">
                        <w:rPr>
                          <w:b/>
                          <w:sz w:val="32"/>
                          <w:szCs w:val="32"/>
                        </w:rPr>
                        <w:t>-</w:t>
                      </w:r>
                      <w:proofErr w:type="gramStart"/>
                      <w:r w:rsidRPr="00416380">
                        <w:rPr>
                          <w:b/>
                          <w:sz w:val="32"/>
                          <w:szCs w:val="32"/>
                        </w:rPr>
                        <w:t>seed</w:t>
                      </w:r>
                      <w:proofErr w:type="gramEnd"/>
                    </w:p>
                  </w:txbxContent>
                </v:textbox>
                <w10:wrap type="tight" anchorx="page" anchory="page"/>
              </v:shape>
            </w:pict>
          </mc:Fallback>
        </mc:AlternateContent>
      </w:r>
      <w:r w:rsidR="00260358">
        <w:rPr>
          <w:noProof/>
        </w:rPr>
        <mc:AlternateContent>
          <mc:Choice Requires="wps">
            <w:drawing>
              <wp:anchor distT="0" distB="0" distL="114300" distR="114300" simplePos="0" relativeHeight="251658322" behindDoc="0" locked="0" layoutInCell="1" allowOverlap="1" wp14:anchorId="2EF87DB7" wp14:editId="5F74B66E">
                <wp:simplePos x="0" y="0"/>
                <wp:positionH relativeFrom="page">
                  <wp:posOffset>452755</wp:posOffset>
                </wp:positionH>
                <wp:positionV relativeFrom="page">
                  <wp:posOffset>7348220</wp:posOffset>
                </wp:positionV>
                <wp:extent cx="3776345" cy="320040"/>
                <wp:effectExtent l="0" t="0" r="0" b="10160"/>
                <wp:wrapNone/>
                <wp:docPr id="14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84FFD2" w14:textId="77777777" w:rsidR="00FA16C8" w:rsidRPr="00260358" w:rsidRDefault="00FA16C8" w:rsidP="007C1373">
                            <w:pPr>
                              <w:rPr>
                                <w:color w:val="FD9320" w:themeColor="accent1"/>
                                <w:sz w:val="36"/>
                                <w:szCs w:val="36"/>
                              </w:rPr>
                            </w:pPr>
                            <w:r>
                              <w:rPr>
                                <w:color w:val="FD9320" w:themeColor="accent1"/>
                                <w:sz w:val="36"/>
                                <w:szCs w:val="36"/>
                              </w:rPr>
                              <w:t xml:space="preserve">Cite Words this Month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56" type="#_x0000_t202" style="position:absolute;margin-left:35.65pt;margin-top:578.6pt;width:297.35pt;height:25.2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fC7PoCAABZBgAADgAAAGRycy9lMm9Eb2MueG1srFXJbtswEL0X6D8QvCtaTNuSELnwpqJAugBJ&#10;P4CWKIuoRKokbTkt+u8dUrZjJz0EbXUgSM5wlvdmRrfvDm2D9kxpLkWGw5sAIyYKWXKxzfDXh9yL&#10;MdKGipI2UrAMPzKN383evrntu5RFspZNyRQCI0KnfZfh2pgu9X1d1Kyl+kZ2TICwkqqlBo5q65eK&#10;9mC9bfwoCCZ+L1XZKVkwreF2NQjxzNmvKlaYz1WlmUFNhiE241bl1o1d/dktTbeKdjUvjmHQv4ii&#10;pVyA07OpFTUU7RR/YarlhZJaVuamkK0vq4oXzOUA2YTBs2zua9oxlwuAo7szTPr/mS0+7b8oxEvg&#10;jkQYCdoCSQ/sYNBCHtAoJhahvtMpKN53oGoOIABtl63u7mTxTSMhlzUVWzZXSvY1oyVEGNqX/sXT&#10;wY62Rjb9R1mCI7oz0hk6VKq18AEgCKwDU49ndmwwBVyOptPJiIwxKkA2AvKJo8+n6el1p7R5z2SL&#10;7CbDCth31un+ThsbDU1PKtaZkDlvGlcBjbi6AMXhBnzDUyuzUThCfyZBso7XMfFINFl7JChLb54v&#10;iTfJw+l4NVotl6vwl/UbkrTmZcmEdXMqrpC8jrxjmQ9lcS4vLRteWnM2JK22m2Wj0J5Ccefuc5iD&#10;5EnNvw7DgQC5PEspjEiwiBIvn8RTj1Rk7CXTIPaCMFkkk4AkZJVfp3THBfv3lFCf4WQcjYdiegr6&#10;WW6B+17mRtOWGxgfDW8zHJ+VaGpLcC1KR62hvBn2F1DY8P8MRT6fRxNg0VvFCUCxYZEX5wHxFnMy&#10;DpfTaR6uphaK1uLaNbRgwwzLG7o9AmJFryO5pcXVPAtD31E91KqjCUrxVISumWz/DJ1kDpuD69wo&#10;OjXpRpaP0F5KQvVDD8Fchk0t1Q+MephxGdbfd1QxjJoPAlo0CQn0EDLuABt1ebs53VJRgIkMG4yG&#10;7dIMA3TXKb6twcMwDIScQztX3HWa7fshmuMQgPnlAD/OWjsgL89O6+mPMPsNAAD//wMAUEsDBBQA&#10;BgAIAAAAIQB7DvL43gAAAAwBAAAPAAAAZHJzL2Rvd25yZXYueG1sTI9NTsMwEIX3SNzBGiR21EkQ&#10;DkrjVIBEV2VB4QDT2I0DsR3ZbpP09AwrWM6bT++n3sx2YGcdYu+dhHyVAdOu9ap3nYTPj9e7R2Ax&#10;oVM4eKclLDrCprm+qrFSfnLv+rxPHSMTFyuUYFIaK85ja7TFuPKjdvQ7+mAx0Rk6rgJOZG4HXmSZ&#10;4BZ7RwkGR/1idPu9P1kJ9pJfwg7Rfm2XAqdxMdu33bOUtzfz0xpY0nP6g+G3PlWHhjod/MmpyAYJ&#10;ZX5PJOn5Q1kAI0IIQesOJBVZKYA3Nf8/ovkBAAD//wMAUEsBAi0AFAAGAAgAAAAhAOSZw8D7AAAA&#10;4QEAABMAAAAAAAAAAAAAAAAAAAAAAFtDb250ZW50X1R5cGVzXS54bWxQSwECLQAUAAYACAAAACEA&#10;I7Jq4dcAAACUAQAACwAAAAAAAAAAAAAAAAAsAQAAX3JlbHMvLnJlbHNQSwECLQAUAAYACAAAACEA&#10;tKfC7PoCAABZBgAADgAAAAAAAAAAAAAAAAAsAgAAZHJzL2Uyb0RvYy54bWxQSwECLQAUAAYACAAA&#10;ACEAew7y+N4AAAAMAQAADwAAAAAAAAAAAAAAAABSBQAAZHJzL2Rvd25yZXYueG1sUEsFBgAAAAAE&#10;AAQA8wAAAF0GAAAAAA==&#10;" filled="f" stroked="f">
                <v:textbox inset=",0,,0">
                  <w:txbxContent>
                    <w:p w14:paraId="6984FFD2" w14:textId="77777777" w:rsidR="00FA16C8" w:rsidRPr="00260358" w:rsidRDefault="00FA16C8" w:rsidP="007C1373">
                      <w:pPr>
                        <w:rPr>
                          <w:color w:val="FD9320" w:themeColor="accent1"/>
                          <w:sz w:val="36"/>
                          <w:szCs w:val="36"/>
                        </w:rPr>
                      </w:pPr>
                      <w:r>
                        <w:rPr>
                          <w:color w:val="FD9320" w:themeColor="accent1"/>
                          <w:sz w:val="36"/>
                          <w:szCs w:val="36"/>
                        </w:rPr>
                        <w:t xml:space="preserve">Cite Words this Month </w:t>
                      </w:r>
                    </w:p>
                  </w:txbxContent>
                </v:textbox>
                <w10:wrap anchorx="page" anchory="page"/>
              </v:shape>
            </w:pict>
          </mc:Fallback>
        </mc:AlternateContent>
      </w:r>
      <w:r w:rsidR="00260358">
        <w:rPr>
          <w:noProof/>
        </w:rPr>
        <mc:AlternateContent>
          <mc:Choice Requires="wps">
            <w:drawing>
              <wp:anchor distT="0" distB="0" distL="114300" distR="114300" simplePos="0" relativeHeight="251658321" behindDoc="0" locked="0" layoutInCell="0" allowOverlap="1" wp14:anchorId="0AFA948B" wp14:editId="1B8792BF">
                <wp:simplePos x="0" y="0"/>
                <wp:positionH relativeFrom="page">
                  <wp:posOffset>452755</wp:posOffset>
                </wp:positionH>
                <wp:positionV relativeFrom="page">
                  <wp:posOffset>5816600</wp:posOffset>
                </wp:positionV>
                <wp:extent cx="3856355" cy="1606550"/>
                <wp:effectExtent l="0" t="0" r="0" b="19050"/>
                <wp:wrapTight wrapText="bothSides">
                  <wp:wrapPolygon edited="0">
                    <wp:start x="142" y="0"/>
                    <wp:lineTo x="142" y="21515"/>
                    <wp:lineTo x="21340" y="21515"/>
                    <wp:lineTo x="21340" y="0"/>
                    <wp:lineTo x="142" y="0"/>
                  </wp:wrapPolygon>
                </wp:wrapTight>
                <wp:docPr id="1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60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C28C094" w14:textId="08FCD9EE" w:rsidR="00FA16C8" w:rsidRPr="00CA47DA" w:rsidRDefault="00FA16C8" w:rsidP="007C1373">
                            <w:pPr>
                              <w:pStyle w:val="BodyText"/>
                            </w:pPr>
                            <w:r>
                              <w:t>This month we will review the roles of an author and illustrator and basic book concepts (i.e. cover, title, cover page). We will take picture wa</w:t>
                            </w:r>
                            <w:r w:rsidR="00303A9E">
                              <w:t>lks to encourage children to make predictions and use</w:t>
                            </w:r>
                            <w:r>
                              <w:t xml:space="preserve"> picture cues to help read the stories. To increase comprehension skills, children will recall who, what, and where with picture sequencing cards.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7" type="#_x0000_t202" style="position:absolute;margin-left:35.65pt;margin-top:458pt;width:303.65pt;height:126.5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zgoCwDAAABBwAADgAAAGRycy9lMm9Eb2MueG1srFVbb6w2EH6v1P9g+Z2AiWEBhRyxEKpK6UU6&#10;pz/AC2axCja1nbBp1f/esclubn04ag8PyB6PZ765fb75dJon9Mi1EUqWmFxFGHHZqV7IY4l/+9IG&#10;GUbGMtmzSUle4idu8Kfb77+7WZeCx2pUU881AiPSFOtS4tHapQhD0418ZuZKLVzC4aD0zCxs9THs&#10;NVvB+jyFcRSl4ap0v2jVcWNA2myH+NbbHwbe2V+GwXCLphIDNuv/2v8P7h/e3rDiqNkyiu4ZBvsP&#10;KGYmJDi9mGqYZehBiw+mZtFpZdRgrzo1h2oYRMd9DBANid5F83lkC/exQHLMckmT+XZmu58ff9VI&#10;9FA7SjCSbIYifeEni/bqhJLYJWhdTAF6nxfQtCeQg7IP1iz3qvvdIKnqkckjr7RW68hZDwCJuxm+&#10;urrZMc7IYf1J9eCHPVjlDZ0GPbvsQT4QWIdCPV2K47B0ILzOkvQ6STDq4IykUZokvnwhK87XF23s&#10;D1zNyC1KrKH63jx7vDfWwWHFWcV5k6oV0+Q7YJJvBKC4ScA5XHVnDoYv6F95lN9ldxkNaJzeBTTq&#10;+6BqaxqkLdklzXVT1w352/kltBhF33Pp3Jybi9CvK95zm29tcWkvoybRO3MOktHHQz1p9MiguVv/&#10;+aTDyYta+BaGTwLE8i4kEtNoH+dBm2a7gA40CfJdlAURyfd5GtGcNu3bkO6F5P8/JLSWOE/iZOum&#10;F9DvYov89zE2VszCAn1MYi5xdlFihevBO9n70lompm39KhUO/r+noq2qOIUqBk2WQyoOPA6yNqLB&#10;vqIJqXe7ljQ7l4rZ5XWZWMc3DmsndnxOiDv6uiLPrHvDZ4SEvtRbr34oU53s4mqX5EFaJSSgBCpU&#10;VVEcNG0VVRFt65zuL9hWILUFKNENM8zsN8W3tdw24n40zrn0w+Kn3g36NvL2dDh5homvz2xyUP0T&#10;8IBWMKUw7PB+wGJU+k+MHOwSmz8emOYYTT9K4JKcUOrI229goV9LD2cpkx2YKLHFaFvWdiP6h0WL&#10;4wgeNtaSqgLeGYRnBEdQGxoIwW2AZ30wz2+CI/LXe6/18nLd/gMAAP//AwBQSwMEFAAGAAgAAAAh&#10;AJBnGRPgAAAACwEAAA8AAABkcnMvZG93bnJldi54bWxMj0FLxDAQhe+C/yGM4M1NqpDu1qZLEXoQ&#10;FNZVPKfNbFtskrbJ7lZ/vePJPQ7z8d738u1iB3bCOfTeKUhWAhi6xpvetQo+3qu7NbAQtTN68A4V&#10;fGOAbXF9levM+LN7w9M+toxCXMi0gi7GMeM8NB1aHVZ+REe/g5+tjnTOLTezPlO4Hfi9EJJb3Ttq&#10;6PSITx02X/ujVfC6q6efZxHsUMaqSsvd9HL4nJS6vVnKR2ARl/gPw58+qUNBTrU/OhPYoCBNHohU&#10;sEkkbSJApmsJrCYykRsBvMj55YbiFwAA//8DAFBLAQItABQABgAIAAAAIQDkmcPA+wAAAOEBAAAT&#10;AAAAAAAAAAAAAAAAAAAAAABbQ29udGVudF9UeXBlc10ueG1sUEsBAi0AFAAGAAgAAAAhACOyauHX&#10;AAAAlAEAAAsAAAAAAAAAAAAAAAAALAEAAF9yZWxzLy5yZWxzUEsBAi0AFAAGAAgAAAAhACls4KAs&#10;AwAAAQcAAA4AAAAAAAAAAAAAAAAALAIAAGRycy9lMm9Eb2MueG1sUEsBAi0AFAAGAAgAAAAhAJBn&#10;GRPgAAAACwEAAA8AAAAAAAAAAAAAAAAAhAUAAGRycy9kb3ducmV2LnhtbFBLBQYAAAAABAAEAPMA&#10;AACRBgAAAAA=&#10;" mv:complextextbox="1" o:allowincell="f" filled="f" stroked="f">
                <v:textbox inset=",0,,0">
                  <w:txbxContent>
                    <w:p w14:paraId="5C28C094" w14:textId="08FCD9EE" w:rsidR="00FA16C8" w:rsidRPr="00CA47DA" w:rsidRDefault="00FA16C8" w:rsidP="007C1373">
                      <w:pPr>
                        <w:pStyle w:val="BodyText"/>
                      </w:pPr>
                      <w:r>
                        <w:t>This month we will review the roles of an author and illustrator and basic book concepts (i.e. cover, title, cover page). We will take picture wa</w:t>
                      </w:r>
                      <w:r w:rsidR="00303A9E">
                        <w:t>lks to encourage children to make predictions and use</w:t>
                      </w:r>
                      <w:r>
                        <w:t xml:space="preserve"> picture cues to help read the stories. To increase comprehension skills, children will recall who, what, and where with picture sequencing cards. </w:t>
                      </w:r>
                    </w:p>
                  </w:txbxContent>
                </v:textbox>
                <w10:wrap type="tight" anchorx="page" anchory="page"/>
              </v:shape>
            </w:pict>
          </mc:Fallback>
        </mc:AlternateContent>
      </w:r>
      <w:r w:rsidR="00260358">
        <w:rPr>
          <w:noProof/>
        </w:rPr>
        <mc:AlternateContent>
          <mc:Choice Requires="wps">
            <w:drawing>
              <wp:anchor distT="0" distB="0" distL="114300" distR="114300" simplePos="0" relativeHeight="251658320" behindDoc="0" locked="0" layoutInCell="1" allowOverlap="1" wp14:anchorId="7AA2FEAB" wp14:editId="1D63F02E">
                <wp:simplePos x="0" y="0"/>
                <wp:positionH relativeFrom="page">
                  <wp:posOffset>452755</wp:posOffset>
                </wp:positionH>
                <wp:positionV relativeFrom="page">
                  <wp:posOffset>5464175</wp:posOffset>
                </wp:positionV>
                <wp:extent cx="2049145" cy="320040"/>
                <wp:effectExtent l="0" t="0" r="0" b="10160"/>
                <wp:wrapTight wrapText="bothSides">
                  <wp:wrapPolygon edited="0">
                    <wp:start x="268" y="0"/>
                    <wp:lineTo x="268" y="20571"/>
                    <wp:lineTo x="21152" y="20571"/>
                    <wp:lineTo x="21152" y="0"/>
                    <wp:lineTo x="268" y="0"/>
                  </wp:wrapPolygon>
                </wp:wrapTight>
                <wp:docPr id="14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BC035D1" w14:textId="77777777" w:rsidR="00FA16C8" w:rsidRPr="00237F25" w:rsidRDefault="00FA16C8" w:rsidP="007C1373">
                            <w:pPr>
                              <w:rPr>
                                <w:color w:val="FD9320" w:themeColor="accent1"/>
                                <w:sz w:val="36"/>
                                <w:szCs w:val="36"/>
                              </w:rPr>
                            </w:pPr>
                            <w:r>
                              <w:rPr>
                                <w:color w:val="FD9320" w:themeColor="accent1"/>
                                <w:sz w:val="36"/>
                                <w:szCs w:val="36"/>
                              </w:rPr>
                              <w:t xml:space="preserve">Reading Concepts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8" type="#_x0000_t202" style="position:absolute;margin-left:35.65pt;margin-top:430.25pt;width:161.35pt;height:25.2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ds9PQCAABYBgAADgAAAGRycy9lMm9Eb2MueG1srFXbjtMwEH1H4h8sv2dzwW2TaNNV2zQIablI&#10;u3yAmziNRWIH2910Qfw7Y6ct7S5IKyAPlj0en5k5c8n1zb5r0QNTmkuR4fAqwIiJUlZcbDP8+b7w&#10;Yoy0oaKirRQsw49M45v561fXQ5+ySDayrZhCACJ0OvQZbozpU9/XZcM6qq9kzwRc1lJ11MBRbf1K&#10;0QHQu9aPgmDqD1JVvZIl0xqk+XiJ5w6/rllpPta1Zga1GQbfjFuVWzd29efXNN0q2je8PLhB/8KL&#10;jnIBRk9QOTUU7RR/BtXxUkkta3NVys6Xdc1L5mKAaMLgSTR3De2ZiwXI0f2JJv3/YMsPD58U4hXk&#10;jgA/gnaQpHu2N2gp92gSWoKGXqegd9eDptmDHJRdsLq/leUXjYRcNVRs2UIpOTSMVuCge+mfPR1x&#10;tAXZDO9lBXbozkgHtK9VZ9kDPhCggyOPp+RYX0oQRgFJQjLBqIS7N5B78Bec82l6fN0rbd4y2SG7&#10;ybCC5Dt0+nCrzah6VLHGhCx427oCaMWFADBHCdiGp/bOeuHy+T0JknW8jolHounaI0FVeYtiRbxp&#10;Ec4m+Zt8tcrDH9ZuSNKGVxUT1syxtkLystwdqnysilN1adnyysJZl7TablatQg8Uartw34GQMzX/&#10;0g3HF8TyJKQwIsEySrxiGs88UpOJl8yC2AvCZJlMgXeSF5ch3XLB/j0kNGQ4mUSTsZj+GFvgvuex&#10;0bTjBqZHy7sMxyclmtoSXIvKpdZQ3o77Myqs+7+nolgsoilk0cvjBKjYsMiLi4B4ywWZhKvZrAjz&#10;maWis7z2LS3ZOMKKlm4PhNirlyW5o+XFOAtD36V6rFWXJijFYxG6ZrL9M3aS2W/2rnEjcmzSjawe&#10;ob2UhOqHHoKxDJtGqm8YDTDiMqy/7qhiGLXvBLQotJPteeMOsFHn0s1RSkUJEBk2GI3blRnn565X&#10;fNuAhXEYCLmAdq656zTb96M3QLM9wPhyhB9GrZ2P52en9euHMP8JAAD//wMAUEsDBBQABgAIAAAA&#10;IQAYvBuQ3wAAAAoBAAAPAAAAZHJzL2Rvd25yZXYueG1sTI9BTsMwEEX3SNzBGiR21E5LSxPiVIBE&#10;V2VB4QDT2MSB2I5st0l6eoZVWY7m6f/3y81oO3bSIbbeSchmAph2tVetayR8frzerYHFhE5h552W&#10;MOkIm+r6qsRC+cG969M+NYxCXCxQgkmpLziPtdEW48z32tHvyweLic7QcBVwoHDb8bkQK26xddRg&#10;sNcvRtc/+6OVYM/ZOewQ7fd2muPQT2b7tnuW8vZmfHoElvSYLjD86ZM6VOR08EenIuskPGQLIiWs&#10;V2IJjIBFfk/jDhLyTOTAq5L/n1D9AgAA//8DAFBLAQItABQABgAIAAAAIQDkmcPA+wAAAOEBAAAT&#10;AAAAAAAAAAAAAAAAAAAAAABbQ29udGVudF9UeXBlc10ueG1sUEsBAi0AFAAGAAgAAAAhACOyauHX&#10;AAAAlAEAAAsAAAAAAAAAAAAAAAAALAEAAF9yZWxzLy5yZWxzUEsBAi0AFAAGAAgAAAAhAHU3bPT0&#10;AgAAWAYAAA4AAAAAAAAAAAAAAAAALAIAAGRycy9lMm9Eb2MueG1sUEsBAi0AFAAGAAgAAAAhABi8&#10;G5DfAAAACgEAAA8AAAAAAAAAAAAAAAAATAUAAGRycy9kb3ducmV2LnhtbFBLBQYAAAAABAAEAPMA&#10;AABYBgAAAAA=&#10;" filled="f" stroked="f">
                <v:textbox inset=",0,,0">
                  <w:txbxContent>
                    <w:p w14:paraId="5BC035D1" w14:textId="77777777" w:rsidR="00FA16C8" w:rsidRPr="00237F25" w:rsidRDefault="00FA16C8" w:rsidP="007C1373">
                      <w:pPr>
                        <w:rPr>
                          <w:color w:val="FD9320" w:themeColor="accent1"/>
                          <w:sz w:val="36"/>
                          <w:szCs w:val="36"/>
                        </w:rPr>
                      </w:pPr>
                      <w:r>
                        <w:rPr>
                          <w:color w:val="FD9320" w:themeColor="accent1"/>
                          <w:sz w:val="36"/>
                          <w:szCs w:val="36"/>
                        </w:rPr>
                        <w:t xml:space="preserve">Reading Concepts </w:t>
                      </w:r>
                    </w:p>
                  </w:txbxContent>
                </v:textbox>
                <w10:wrap type="tight" anchorx="page" anchory="page"/>
              </v:shape>
            </w:pict>
          </mc:Fallback>
        </mc:AlternateContent>
      </w:r>
      <w:r w:rsidR="00AF1B59">
        <w:rPr>
          <w:noProof/>
        </w:rPr>
        <mc:AlternateContent>
          <mc:Choice Requires="wps">
            <w:drawing>
              <wp:anchor distT="0" distB="0" distL="114300" distR="114300" simplePos="0" relativeHeight="251658315" behindDoc="0" locked="0" layoutInCell="1" allowOverlap="1" wp14:anchorId="24C7155F" wp14:editId="048BB242">
                <wp:simplePos x="0" y="0"/>
                <wp:positionH relativeFrom="page">
                  <wp:posOffset>3749040</wp:posOffset>
                </wp:positionH>
                <wp:positionV relativeFrom="page">
                  <wp:posOffset>1422400</wp:posOffset>
                </wp:positionV>
                <wp:extent cx="3454400" cy="920750"/>
                <wp:effectExtent l="0" t="0" r="0" b="19050"/>
                <wp:wrapTight wrapText="bothSides">
                  <wp:wrapPolygon edited="0">
                    <wp:start x="159" y="0"/>
                    <wp:lineTo x="159" y="21451"/>
                    <wp:lineTo x="21282" y="21451"/>
                    <wp:lineTo x="21282" y="0"/>
                    <wp:lineTo x="159" y="0"/>
                  </wp:wrapPolygon>
                </wp:wrapTight>
                <wp:docPr id="13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385AA2F" w14:textId="77777777" w:rsidR="00FA16C8" w:rsidRPr="00CA47DA" w:rsidRDefault="00FA16C8" w:rsidP="007C1373">
                            <w:pPr>
                              <w:pStyle w:val="Heading6"/>
                            </w:pPr>
                            <w:r w:rsidRPr="00AF1B59">
                              <w:rPr>
                                <w:bCs/>
                              </w:rPr>
                              <w:t>“The more that you read, the more things you will know. The more that you learn the more places you'll go.</w:t>
                            </w:r>
                            <w:r>
                              <w:rPr>
                                <w:bCs/>
                              </w:rPr>
                              <w:t xml:space="preserve">” –Dr. </w:t>
                            </w:r>
                            <w:proofErr w:type="spellStart"/>
                            <w:r>
                              <w:rPr>
                                <w:bCs/>
                              </w:rPr>
                              <w:t>Suess</w:t>
                            </w:r>
                            <w:proofErr w:type="spellEnd"/>
                            <w:r>
                              <w:rPr>
                                <w:bCs/>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9" type="#_x0000_t202" style="position:absolute;margin-left:295.2pt;margin-top:112pt;width:272pt;height:72.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sh2C0DAAAABwAADgAAAGRycy9lMm9Eb2MueG1srFXbjpw4EH1faf/B8juDYUzToGEiGoYo0uxu&#10;pCQf4AbTWAs2a3uGno3y71s20z23PETZ8IB8KZdP1ak6vnp3nEZ0z7URShY4uiAYcdmqTshDgb98&#10;boItRsYy2bFRSV7gB27wu+vff7ta5pzHalBjxzUCJ9Lky1zgwdo5D0PTDnxi5kLNXMJmr/TELEz1&#10;Iew0W8D7NIYxIZtwUbqbtWq5MbBar5v42vvve97av/recIvGAgM26//a//fuH15fsfyg2TyI9hEG&#10;+wkUExMSLj27qpll6E6LN64m0WplVG8vWjWFqu9Fy30MEE1EXkXzaWAz97FAcsx8TpP5dW7bP+8/&#10;aiQ64O4ywUiyCUj6zI8W7dQR0Y1L0DKbHOw+zWBpj7AOxj5YM9+q9m+DpKoGJg+81FotA2cdAIzc&#10;yfDZ0dWPcU72yx+qg3vYnVXe0bHXk8se5AOBdyDq4UyOw9LC4iVNKCWw1cJeFpM08eyFLD+dnrWx&#10;77makBsUWAP53ju7vzXWoWH5ycRdJlUjxtEXwChfLIDhugJ3w1G351B4Pr9mJLvZ3mxpQOPNTUBJ&#10;1wVlU9Fg00RpUl/WVVVH39y9Ec0H0XVcumtOtRXRH+PuscrXqjhXl1Gj6Jw7B8now74aNbpnUNuN&#10;/3zOYefJLHwJwycBYnkVUhRTsouzoNls04D2NAmylGwDEmW7bENoRuvmZUi3QvL/HxJagMkkTtZi&#10;egL9Kjbiv7exsXwSFtRjFFOBt2cjlrsSvJGdp9YyMa7jZ6lw8L+fiqYs4w2wGNTbDFKx53GwbQgN&#10;diVNoipNm6hOXSoml9d5ZC1fJawZ2eExIW7rx0ieWPtCzqIo9FSvtfqGpipJ4zJNsmBTJlFAI2Co&#10;LEkc1E1JSkKbKqO7M7YFNG0GRXS9DC37S/GtJbd2uG+NUy59s/imd32+drw97o9eYIBnCMwpwl51&#10;DyADWkGXQkPD8wGDQel/MXKwC2z+uWOaYzR+kCAlWQSND9rtJzDQz1f3p1UmW3BRYIvROqzsqvN3&#10;sxaHAW5YRUuqEmSnF14RntBACG4CMuuDeXwSnI4/n3urp4fr+j8AAAD//wMAUEsDBBQABgAIAAAA&#10;IQDhfgLR4gAAAAwBAAAPAAAAZHJzL2Rvd25yZXYueG1sTI/BTsMwDIbvSLxDZCRuLFlXxlbqThVS&#10;D0ggjYF2TpusrWictsm2wtOTndjR9qff359uJtOxkx5dawlhPhPANFVWtVQjfH0WDytgzktSsrOk&#10;EX60g012e5PKRNkzfejTztcshJBLJELjfZ9w7qpGG+lmttcUbgc7GunDONZcjfIcwk3HIyGW3MiW&#10;wodG9vql0dX37mgQ3rfl8PsqnOlyXxRP+XZ4O+wHxPu7KX8G5vXk/2G46Ad1yIJTaY+kHOsQHtci&#10;DihCFMWh1IWYL+KwKhEWy7UAnqX8ukT2BwAA//8DAFBLAQItABQABgAIAAAAIQDkmcPA+wAAAOEB&#10;AAATAAAAAAAAAAAAAAAAAAAAAABbQ29udGVudF9UeXBlc10ueG1sUEsBAi0AFAAGAAgAAAAhACOy&#10;auHXAAAAlAEAAAsAAAAAAAAAAAAAAAAALAEAAF9yZWxzLy5yZWxzUEsBAi0AFAAGAAgAAAAhAFVr&#10;IdgtAwAAAAcAAA4AAAAAAAAAAAAAAAAALAIAAGRycy9lMm9Eb2MueG1sUEsBAi0AFAAGAAgAAAAh&#10;AOF+AtHiAAAADAEAAA8AAAAAAAAAAAAAAAAAhQUAAGRycy9kb3ducmV2LnhtbFBLBQYAAAAABAAE&#10;APMAAACUBgAAAAA=&#10;" mv:complextextbox="1" filled="f" stroked="f">
                <v:textbox inset=",0,,0">
                  <w:txbxContent>
                    <w:p w14:paraId="5385AA2F" w14:textId="77777777" w:rsidR="00FA16C8" w:rsidRPr="00CA47DA" w:rsidRDefault="00FA16C8" w:rsidP="007C1373">
                      <w:pPr>
                        <w:pStyle w:val="Heading6"/>
                      </w:pPr>
                      <w:r w:rsidRPr="00AF1B59">
                        <w:rPr>
                          <w:bCs/>
                        </w:rPr>
                        <w:t>“The more that you read, the more things you will know. The more that you learn the more places you'll go.</w:t>
                      </w:r>
                      <w:r>
                        <w:rPr>
                          <w:bCs/>
                        </w:rPr>
                        <w:t xml:space="preserve">” –Dr. </w:t>
                      </w:r>
                      <w:proofErr w:type="spellStart"/>
                      <w:r>
                        <w:rPr>
                          <w:bCs/>
                        </w:rPr>
                        <w:t>Suess</w:t>
                      </w:r>
                      <w:proofErr w:type="spellEnd"/>
                      <w:r>
                        <w:rPr>
                          <w:bCs/>
                        </w:rPr>
                        <w:t xml:space="preserve">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14" behindDoc="0" locked="0" layoutInCell="1" allowOverlap="1" wp14:anchorId="7E425228" wp14:editId="2428604C">
                <wp:simplePos x="0" y="0"/>
                <wp:positionH relativeFrom="page">
                  <wp:posOffset>3749040</wp:posOffset>
                </wp:positionH>
                <wp:positionV relativeFrom="page">
                  <wp:posOffset>969010</wp:posOffset>
                </wp:positionV>
                <wp:extent cx="3454400" cy="381000"/>
                <wp:effectExtent l="0" t="0" r="0" b="0"/>
                <wp:wrapTight wrapText="bothSides">
                  <wp:wrapPolygon edited="0">
                    <wp:start x="159" y="0"/>
                    <wp:lineTo x="159" y="20160"/>
                    <wp:lineTo x="21282" y="20160"/>
                    <wp:lineTo x="21282" y="0"/>
                    <wp:lineTo x="159" y="0"/>
                  </wp:wrapPolygon>
                </wp:wrapTight>
                <wp:docPr id="1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A8741E" w14:textId="77777777" w:rsidR="00FA16C8" w:rsidRPr="00CA47DA" w:rsidRDefault="00FA16C8" w:rsidP="007C1373">
                            <w:pPr>
                              <w:pStyle w:val="Heading1"/>
                            </w:pPr>
                            <w:r>
                              <w:t xml:space="preserve">Literacy in April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0" type="#_x0000_t202" style="position:absolute;margin-left:295.2pt;margin-top:76.3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rJW/cCAABYBgAADgAAAGRycy9lMm9Eb2MueG1srFXbbtswDH0fsH8Q9O76UiWxjTpDEsfDgO4C&#10;tPsAxZZjYbbkSUqdbti/j5KTNOk2oNiWB0Om6EPyHJK5ebPvWvTAlOZSZDi8CjBiopQVF9sMf74v&#10;vBgjbaioaCsFy/Aj0/jN/PWrm6FPWSQb2VZMIQAROh36DDfG9Knv67JhHdVXsmcCLmupOmrgVW39&#10;StEB0LvWj4Jg6g9SVb2SJdMarPl4iecOv65ZaT7WtWYGtRmG3Ix7Kvfc2Kc/v6HpVtG+4eUhDfoX&#10;WXSUCwh6gsqpoWin+C9QHS+V1LI2V6XsfFnXvGSuBqgmDJ5Vc9fQnrlagBzdn2jS/w+2/PDwSSFe&#10;gXaEYCRoByLds71BS7lHYAKChl6n4HfXg6fZgx2cXbG6v5XlF42EXDVUbNlCKTk0jFaQYGi/9M8+&#10;HXG0BdkM72UFcejOSAe0r1Vn2QM+EKCDUI8ncWwuJRivyYSQAK5KuLuOwwDONgRNj1/3Spu3THbI&#10;HjKsQHyHTh9utRldjy42mJAFb1uw07QVFwbAHC0QGz61dzYLp+f3JEjW8TomHomma48EVeUtihXx&#10;pkU4m+TX+WqVhz9s3JCkDa8qJmyYY2+F5GXaHbp87IpTd2nZ8srC2ZS02m5WrUIPFHq7cL8DIWdu&#10;/mUaji+o5VlJYUSCZZR4xTSeeaQmEy+ZBbEXhMkymQYkIXlxWdItF+zfS0JDhpNJNBmb6Y+1gdJP&#10;Yp/VRtOOG9geLe8yHJ+caGpbcC0qJ62hvB3PZ1TY9H9PRbFYRFNQ0cvjBKjYsMiLi4B4ywWZhKvZ&#10;rAjzmaWis7z2LS3ZuMKKlm4PhNirl4nc0fJinYWh76Qee9XJBK14bEI3THZ+xkky+83eDW40PQ7p&#10;RlaPMF5KQvfDoMBahkMj1TeMBlhxGdZfd1QxjNp3AkY0gZG3O9G9wEGdWzdHKxUlQGTYYDQeV2bc&#10;n7te8W0DEcZlIOQCxrnmbtLs3I/ZHJYArC9H+GHV2v14/u68nv4Q5j8BAAD//wMAUEsDBBQABgAI&#10;AAAAIQAmserB3wAAAAwBAAAPAAAAZHJzL2Rvd25yZXYueG1sTI/BTsMwEETvSPyDtUjcqJPQVjTE&#10;qQCJnsqBwgds420ciO0odpukX8/2RI878zQ7U6xH24oT9aHxTkE6S0CQq7xuXK3g++v94QlEiOg0&#10;tt6RgokCrMvbmwJz7Qf3SaddrAWHuJCjAhNjl0sZKkMWw8x35Ng7+N5i5LOvpe5x4HDbyixJltJi&#10;4/iDwY7eDFW/u6NVYM/pud8i2p/NlOHQTWbzsX1V6v5ufHkGEWmM/zBc6nN1KLnT3h+dDqJVsFgl&#10;c0bZWGRLEBcifZyztFeQpSzJspDXI8o/AAAA//8DAFBLAQItABQABgAIAAAAIQDkmcPA+wAAAOEB&#10;AAATAAAAAAAAAAAAAAAAAAAAAABbQ29udGVudF9UeXBlc10ueG1sUEsBAi0AFAAGAAgAAAAhACOy&#10;auHXAAAAlAEAAAsAAAAAAAAAAAAAAAAALAEAAF9yZWxzLy5yZWxzUEsBAi0AFAAGAAgAAAAhABqq&#10;yVv3AgAAWAYAAA4AAAAAAAAAAAAAAAAALAIAAGRycy9lMm9Eb2MueG1sUEsBAi0AFAAGAAgAAAAh&#10;ACax6sHfAAAADAEAAA8AAAAAAAAAAAAAAAAATwUAAGRycy9kb3ducmV2LnhtbFBLBQYAAAAABAAE&#10;APMAAABbBgAAAAA=&#10;" filled="f" stroked="f">
                <v:textbox inset=",0,,0">
                  <w:txbxContent>
                    <w:p w14:paraId="5AA8741E" w14:textId="77777777" w:rsidR="00FA16C8" w:rsidRPr="00CA47DA" w:rsidRDefault="00FA16C8" w:rsidP="007C1373">
                      <w:pPr>
                        <w:pStyle w:val="Heading1"/>
                      </w:pPr>
                      <w:r>
                        <w:t xml:space="preserve">Literacy in April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16" behindDoc="0" locked="0" layoutInCell="1" allowOverlap="1" wp14:anchorId="1434FDCA" wp14:editId="0D6CC6BF">
                <wp:simplePos x="0" y="0"/>
                <wp:positionH relativeFrom="page">
                  <wp:posOffset>3564255</wp:posOffset>
                </wp:positionH>
                <wp:positionV relativeFrom="page">
                  <wp:posOffset>2343150</wp:posOffset>
                </wp:positionV>
                <wp:extent cx="3776345" cy="320040"/>
                <wp:effectExtent l="0" t="0" r="0" b="10160"/>
                <wp:wrapTight wrapText="bothSides">
                  <wp:wrapPolygon edited="0">
                    <wp:start x="145" y="0"/>
                    <wp:lineTo x="145" y="20571"/>
                    <wp:lineTo x="21357" y="20571"/>
                    <wp:lineTo x="21357" y="0"/>
                    <wp:lineTo x="145" y="0"/>
                  </wp:wrapPolygon>
                </wp:wrapTight>
                <wp:docPr id="1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A4AC18" w14:textId="77777777" w:rsidR="00FA16C8" w:rsidRPr="00CA47DA" w:rsidRDefault="00FA16C8" w:rsidP="007C1373">
                            <w:pPr>
                              <w:pStyle w:val="Heading2"/>
                            </w:pPr>
                            <w:r>
                              <w:t xml:space="preserve">Books we will read this month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1" type="#_x0000_t202" style="position:absolute;margin-left:280.65pt;margin-top:184.5pt;width:297.35pt;height:2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VTyfkCAABYBgAADgAAAGRycy9lMm9Eb2MueG1srFXJbtswEL0X6D8QvCtaTFuWELnwpqJAugBJ&#10;P4CWKIuoRKokbTkt+u8dUrZjJz0EbXUgyOFwlvdmRrfvDm2D9kxpLkWGw5sAIyYKWXKxzfDXh9yb&#10;YqQNFSVtpGAZfmQav5u9fXPbdymLZC2bkikERoRO+y7DtTFd6vu6qFlL9Y3smIDLSqqWGjiqrV8q&#10;2oP1tvGjIJj4vVRlp2TBtAbparjEM2e/qlhhPleVZgY1GYbYjFuVWzd29We3NN0q2tW8OIZB/yKK&#10;lnIBTs+mVtRQtFP8hamWF0pqWZmbQra+rCpeMJcDZBMGz7K5r2nHXC4Aju7OMOn/Z7b4tP+iEC+B&#10;u9EEI0FbIOmBHQxayAMisQWo73QKevcdaJoDyEHZJau7O1l800jIZU3Fls2Vkn3NaAkBhvalf/F0&#10;sKOtkU3/UZbgh+6MdIYOlWoteoAHAutA1OOZHBtLAcJRHE9GZIxRAXcj4J449nyanl53Spv3TLbI&#10;bjKsgHxnne7vtLHR0PSkYp0JmfOmcQXQiCsBKA4S8A1P7Z2NwvH5MwmS9XQ9JR6JJmuPBGXpzfMl&#10;8SZ5GI9Xo9VyuQp/Wb8hSWtelkxYN6faCsnruDtW+VAV5+rSsuGlNWdD0mq7WTYK7SnUdu4+hznc&#10;PKn512E4ECCXZymFEQkWUeLlk2nskYqMvSQOpl4QJotkEpCErPLrlO64YP+eEuoznIyj8VBMT0E/&#10;yy1w38vcaNpyA9Oj4W2Gp2clmtoSXIvSUWsob4b9BRQ2/D9Dkc/n0QRY9FbTBKDYsMib5gHxFnMy&#10;DpdxnIer2ELRWly7hhZsGGF5Q7dHQOzV60huaXE1zsLQd1QPtepoglI8FaFrJts/QyeZw+bgGjc6&#10;N+lGlo/QXkpC9UMPwViGTS3VD4x6GHEZ1t93VDGMmg8CWjQJCfQQMu4AG3Up3ZykVBRgIsMGo2G7&#10;NMP83HWKb2vwMAwDIefQzhV3nWb7fojmOARgfDnAj6PWzsfLs9N6+iHMfgMAAP//AwBQSwMEFAAG&#10;AAgAAAAhAFXQF4/gAAAADAEAAA8AAABkcnMvZG93bnJldi54bWxMj8tOwzAQRfdI/IM1SOyo4z4i&#10;GuJUgERXZUHhA6axiQPxOLLdJunX467obkZzdOfccjPajp20D60jCWKWAdNUO9VSI+Hr8+3hEViI&#10;SAo7R1rCpANsqtubEgvlBvrQp31sWAqhUKAEE2NfcB5qoy2Gmes1pdu38xZjWn3DlcchhduOz7Ms&#10;5xZbSh8M9vrV6Pp3f7QS7Fmc/Q7R/mynOQ79ZLbvuxcp7+/G5ydgUY/xH4aLflKHKjkd3JFUYJ2E&#10;VS4WCZWwyNep1IUQqzxNBwlLsV4Cr0p+XaL6AwAA//8DAFBLAQItABQABgAIAAAAIQDkmcPA+wAA&#10;AOEBAAATAAAAAAAAAAAAAAAAAAAAAABbQ29udGVudF9UeXBlc10ueG1sUEsBAi0AFAAGAAgAAAAh&#10;ACOyauHXAAAAlAEAAAsAAAAAAAAAAAAAAAAALAEAAF9yZWxzLy5yZWxzUEsBAi0AFAAGAAgAAAAh&#10;ANulU8n5AgAAWAYAAA4AAAAAAAAAAAAAAAAALAIAAGRycy9lMm9Eb2MueG1sUEsBAi0AFAAGAAgA&#10;AAAhAFXQF4/gAAAADAEAAA8AAAAAAAAAAAAAAAAAUQUAAGRycy9kb3ducmV2LnhtbFBLBQYAAAAA&#10;BAAEAPMAAABeBgAAAAA=&#10;" filled="f" stroked="f">
                <v:textbox inset=",0,,0">
                  <w:txbxContent>
                    <w:p w14:paraId="2CA4AC18" w14:textId="77777777" w:rsidR="00FA16C8" w:rsidRPr="00CA47DA" w:rsidRDefault="00FA16C8" w:rsidP="007C1373">
                      <w:pPr>
                        <w:pStyle w:val="Heading2"/>
                      </w:pPr>
                      <w:r>
                        <w:t xml:space="preserve">Books we will read this month </w:t>
                      </w:r>
                    </w:p>
                  </w:txbxContent>
                </v:textbox>
                <w10:wrap type="tight" anchorx="page" anchory="page"/>
              </v:shape>
            </w:pict>
          </mc:Fallback>
        </mc:AlternateContent>
      </w:r>
    </w:p>
    <w:p w14:paraId="58EB09C8" w14:textId="2E812E73" w:rsidR="00B17B47" w:rsidRPr="00CA47DA" w:rsidRDefault="001769BC" w:rsidP="00B17B47">
      <w:pPr>
        <w:pStyle w:val="Mailer"/>
      </w:pPr>
      <w:r>
        <w:rPr>
          <w:noProof/>
        </w:rPr>
        <w:lastRenderedPageBreak/>
        <mc:AlternateContent>
          <mc:Choice Requires="wpg">
            <w:drawing>
              <wp:anchor distT="0" distB="0" distL="114300" distR="114300" simplePos="1" relativeHeight="251658345" behindDoc="0" locked="0" layoutInCell="1" allowOverlap="1" wp14:anchorId="2CDFC493" wp14:editId="09B6BF71">
                <wp:simplePos x="2743200" y="1637030"/>
                <wp:positionH relativeFrom="page">
                  <wp:posOffset>2743200</wp:posOffset>
                </wp:positionH>
                <wp:positionV relativeFrom="page">
                  <wp:posOffset>1637030</wp:posOffset>
                </wp:positionV>
                <wp:extent cx="4395470" cy="2094230"/>
                <wp:effectExtent l="0" t="0" r="0" b="13970"/>
                <wp:wrapThrough wrapText="bothSides">
                  <wp:wrapPolygon edited="0">
                    <wp:start x="125" y="0"/>
                    <wp:lineTo x="125" y="21482"/>
                    <wp:lineTo x="21344" y="21482"/>
                    <wp:lineTo x="21344" y="0"/>
                    <wp:lineTo x="125" y="0"/>
                  </wp:wrapPolygon>
                </wp:wrapThrough>
                <wp:docPr id="46" name="Group 46"/>
                <wp:cNvGraphicFramePr/>
                <a:graphic xmlns:a="http://schemas.openxmlformats.org/drawingml/2006/main">
                  <a:graphicData uri="http://schemas.microsoft.com/office/word/2010/wordprocessingGroup">
                    <wpg:wgp>
                      <wpg:cNvGrpSpPr/>
                      <wpg:grpSpPr>
                        <a:xfrm>
                          <a:off x="0" y="0"/>
                          <a:ext cx="4395470" cy="2094230"/>
                          <a:chOff x="0" y="0"/>
                          <a:chExt cx="4395470" cy="2094230"/>
                        </a:xfrm>
                        <a:extLst>
                          <a:ext uri="{0CCBE362-F206-4b92-989A-16890622DB6E}">
                            <ma14:wrappingTextBoxFlag xmlns:ma14="http://schemas.microsoft.com/office/mac/drawingml/2011/main" val="1"/>
                          </a:ext>
                        </a:extLst>
                      </wpg:grpSpPr>
                      <wps:wsp>
                        <wps:cNvPr id="45" name="Text Box 456"/>
                        <wps:cNvSpPr txBox="1">
                          <a:spLocks noChangeArrowheads="1"/>
                        </wps:cNvSpPr>
                        <wps:spPr bwMode="auto">
                          <a:xfrm>
                            <a:off x="0" y="0"/>
                            <a:ext cx="4395470" cy="209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2" name="Text Box 32"/>
                        <wps:cNvSpPr txBox="1"/>
                        <wps:spPr>
                          <a:xfrm>
                            <a:off x="91440" y="0"/>
                            <a:ext cx="4212590" cy="288290"/>
                          </a:xfrm>
                          <a:prstGeom prst="rect">
                            <a:avLst/>
                          </a:prstGeom>
                          <a:noFill/>
                          <a:ln>
                            <a:noFill/>
                          </a:ln>
                          <a:effectLst/>
                          <a:extLst>
                            <a:ext uri="{C572A759-6A51-4108-AA02-DFA0A04FC94B}">
                              <ma14:wrappingTextBoxFlag xmlns:ma14="http://schemas.microsoft.com/office/mac/drawingml/2011/main"/>
                            </a:ext>
                          </a:extLst>
                        </wps:spPr>
                        <wps:txbx id="29">
                          <w:txbxContent>
                            <w:p w14:paraId="22A75BDD" w14:textId="331D27F1" w:rsidR="00FA16C8" w:rsidRDefault="00471EE5" w:rsidP="007C1373">
                              <w:pPr>
                                <w:pStyle w:val="BodyText"/>
                              </w:pPr>
                              <w:r>
                                <w:t xml:space="preserve">Some literacy center activities include: </w:t>
                              </w:r>
                            </w:p>
                            <w:p w14:paraId="5139D7EB" w14:textId="3AA98DC5" w:rsidR="00471EE5" w:rsidRDefault="00471EE5" w:rsidP="00471EE5">
                              <w:pPr>
                                <w:pStyle w:val="BodyText"/>
                                <w:numPr>
                                  <w:ilvl w:val="0"/>
                                  <w:numId w:val="5"/>
                                </w:numPr>
                              </w:pPr>
                              <w:r>
                                <w:t xml:space="preserve">Site word bingo game </w:t>
                              </w:r>
                            </w:p>
                            <w:p w14:paraId="41823149" w14:textId="302A5E1B" w:rsidR="00471EE5" w:rsidRDefault="00471EE5" w:rsidP="00471EE5">
                              <w:pPr>
                                <w:pStyle w:val="BodyText"/>
                                <w:numPr>
                                  <w:ilvl w:val="0"/>
                                  <w:numId w:val="5"/>
                                </w:numPr>
                              </w:pPr>
                              <w:r>
                                <w:t>Word stacking using blocks and cards</w:t>
                              </w:r>
                            </w:p>
                            <w:p w14:paraId="15B086A6" w14:textId="7EF1AF28" w:rsidR="00471EE5" w:rsidRDefault="00471EE5" w:rsidP="00471EE5">
                              <w:pPr>
                                <w:pStyle w:val="BodyText"/>
                                <w:numPr>
                                  <w:ilvl w:val="0"/>
                                  <w:numId w:val="5"/>
                                </w:numPr>
                              </w:pPr>
                              <w:r>
                                <w:t xml:space="preserve">Popsicle comprehension sticks </w:t>
                              </w:r>
                            </w:p>
                            <w:p w14:paraId="61B885CB" w14:textId="6FD232EF" w:rsidR="00471EE5" w:rsidRDefault="00471EE5" w:rsidP="00471EE5">
                              <w:pPr>
                                <w:pStyle w:val="BodyText"/>
                                <w:numPr>
                                  <w:ilvl w:val="0"/>
                                  <w:numId w:val="5"/>
                                </w:numPr>
                              </w:pPr>
                              <w:r>
                                <w:t xml:space="preserve">Memory site word game </w:t>
                              </w:r>
                            </w:p>
                            <w:p w14:paraId="18D99FBF" w14:textId="7F875E1E" w:rsidR="00471EE5" w:rsidRDefault="00471EE5" w:rsidP="00471EE5">
                              <w:pPr>
                                <w:pStyle w:val="BodyText"/>
                                <w:numPr>
                                  <w:ilvl w:val="0"/>
                                  <w:numId w:val="5"/>
                                </w:numPr>
                              </w:pPr>
                              <w:r>
                                <w:t xml:space="preserve">Caterpillar building words </w:t>
                              </w:r>
                            </w:p>
                            <w:p w14:paraId="6DF8DEC7" w14:textId="3C1A3205" w:rsidR="00471EE5" w:rsidRDefault="00471EE5" w:rsidP="00471EE5">
                              <w:pPr>
                                <w:pStyle w:val="BodyText"/>
                                <w:numPr>
                                  <w:ilvl w:val="0"/>
                                  <w:numId w:val="5"/>
                                </w:numPr>
                              </w:pPr>
                              <w:r>
                                <w:t xml:space="preserve">Mystery letter bags </w:t>
                              </w:r>
                            </w:p>
                            <w:p w14:paraId="07329F69" w14:textId="77777777" w:rsidR="00471EE5" w:rsidRPr="00F34428" w:rsidRDefault="00471EE5" w:rsidP="00471EE5">
                              <w:pPr>
                                <w:pStyle w:val="BodyText"/>
                                <w:numPr>
                                  <w:ilvl w:val="0"/>
                                  <w:numId w:val="5"/>
                                </w:num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287020"/>
                            <a:ext cx="4212590" cy="300990"/>
                          </a:xfrm>
                          <a:prstGeom prst="rect">
                            <a:avLst/>
                          </a:prstGeom>
                          <a:noFill/>
                          <a:ln>
                            <a:noFill/>
                          </a:ln>
                          <a:effectLst/>
                          <a:extLst>
                            <a:ext uri="{C572A759-6A51-4108-AA02-DFA0A04FC94B}">
                              <ma14:wrappingTextBoxFlag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586740"/>
                            <a:ext cx="4212590" cy="300990"/>
                          </a:xfrm>
                          <a:prstGeom prst="rect">
                            <a:avLst/>
                          </a:prstGeom>
                          <a:noFill/>
                          <a:ln>
                            <a:noFill/>
                          </a:ln>
                          <a:effectLst/>
                          <a:extLst>
                            <a:ext uri="{C572A759-6A51-4108-AA02-DFA0A04FC94B}">
                              <ma14:wrappingTextBoxFlag xmlns:ma14="http://schemas.microsoft.com/office/mac/drawingml/2011/main"/>
                            </a:ext>
                          </a:extLst>
                        </wps:spPr>
                        <wps:linkedTxbx id="2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886460"/>
                            <a:ext cx="2854325" cy="300990"/>
                          </a:xfrm>
                          <a:prstGeom prst="rect">
                            <a:avLst/>
                          </a:prstGeom>
                          <a:noFill/>
                          <a:ln>
                            <a:noFill/>
                          </a:ln>
                          <a:effectLst/>
                          <a:extLst>
                            <a:ext uri="{C572A759-6A51-4108-AA02-DFA0A04FC94B}">
                              <ma14:wrappingTextBoxFlag xmlns:ma14="http://schemas.microsoft.com/office/mac/drawingml/2011/main"/>
                            </a:ext>
                          </a:extLst>
                        </wps:spPr>
                        <wps:linkedTxbx id="2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1186180"/>
                            <a:ext cx="2807970" cy="300990"/>
                          </a:xfrm>
                          <a:prstGeom prst="rect">
                            <a:avLst/>
                          </a:prstGeom>
                          <a:noFill/>
                          <a:ln>
                            <a:noFill/>
                          </a:ln>
                          <a:effectLst/>
                          <a:extLst>
                            <a:ext uri="{C572A759-6A51-4108-AA02-DFA0A04FC94B}">
                              <ma14:wrappingTextBoxFlag xmlns:ma14="http://schemas.microsoft.com/office/mac/drawingml/2011/main"/>
                            </a:ext>
                          </a:extLst>
                        </wps:spPr>
                        <wps:linkedTxbx id="2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1485900"/>
                            <a:ext cx="2760980" cy="300355"/>
                          </a:xfrm>
                          <a:prstGeom prst="rect">
                            <a:avLst/>
                          </a:prstGeom>
                          <a:noFill/>
                          <a:ln>
                            <a:noFill/>
                          </a:ln>
                          <a:effectLst/>
                          <a:extLst>
                            <a:ext uri="{C572A759-6A51-4108-AA02-DFA0A04FC94B}">
                              <ma14:wrappingTextBoxFlag xmlns:ma14="http://schemas.microsoft.com/office/mac/drawingml/2011/main"/>
                            </a:ext>
                          </a:extLst>
                        </wps:spPr>
                        <wps:linkedTxbx id="2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1784985"/>
                            <a:ext cx="2423160" cy="300990"/>
                          </a:xfrm>
                          <a:prstGeom prst="rect">
                            <a:avLst/>
                          </a:prstGeom>
                          <a:noFill/>
                          <a:ln>
                            <a:noFill/>
                          </a:ln>
                          <a:effectLst/>
                          <a:extLst>
                            <a:ext uri="{C572A759-6A51-4108-AA02-DFA0A04FC94B}">
                              <ma14:wrappingTextBoxFlag xmlns:ma14="http://schemas.microsoft.com/office/mac/drawingml/2011/main"/>
                            </a:ext>
                          </a:extLst>
                        </wps:spPr>
                        <wps:linkedTxbx id="2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6" o:spid="_x0000_s1062" style="position:absolute;margin-left:3in;margin-top:128.9pt;width:346.1pt;height:164.9pt;z-index:251658345;mso-position-horizontal-relative:page;mso-position-vertical-relative:page" coordsize="4395470,2094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dc4YMFAAChIQAADgAAAGRycy9lMm9Eb2MueG1s7Fpbb6M4FH5faf8D4p0GHHNx1HRELlQrdWcq&#10;tat5dsAkaAAzhjbprva/77G5hIZW021a7XSVPBBjG/v4nO8759hw/mmXpdo9E2XC86lunZm6xvKQ&#10;R0m+nup/3AaGp2tlRfOIpjxnU/2Blfqni19/Od8WE4b4hqcRExoMkpeTbTHVN1VVTEajMtywjJZn&#10;vGA5NMZcZLSCW7EeRYJuYfQsHSHTdEZbLqJC8JCVJdQu6kb9Qo0fxyysvsRxySotneogW6WuQl1X&#10;8jq6OKeTtaDFJgkbMegrpMhoksOk3VALWlHtTiSDobIkFLzkcXUW8mzE4zgJmVoDrMYyD1ZzKfhd&#10;odaynmzXRacmUO2Bnl49bPj5/lpoSTTVsaNrOc3ARmpaDe5BOdtiPYE+l6K4Ka5FU7Gu7+R6d7HI&#10;5D+sRNsptT50amW7SguhEo+JjV3QfghtyCQYjRvFhxuwzuC5cLP8wZOj/cQwyVVZSRHkdErlf5nz&#10;+Ww5dpARINMx8Iogg3jENyzHI6aD0GLmLP8GvWbUwpMtGL8A6NzC8zO+C1K6bhQtm1+m6YyGj3Bp&#10;WSOFCO2eAu4sqUgQGSZo/5XII6ncTpfbAhhQ7o1cvmxqif+nsHOzoQVT2CmlAVsj262R5XI1WK+G&#10;7cbQqp+0slbtoEHKLdVaFlc8/FZqOZ9vaL5mvhB8u2E0AgHrlUnJYQr5qARMCY/AIKvt7zwCNNG7&#10;iquBjoFKz+CFKKtLxjNNFqa6AIqr4ek9KLVWdNtFip/zIElTqKeTNH9UAWPWNaCJAYSISZbe0sMG&#10;Rs7SwGYUGX4wx4YTWK69GC/m84UlISQRtEmiiOVymtaDvBQ3jS+r7df5kJKnSSSHk+KWYr2ap6JG&#10;UqB+DZx63UaPxWhRJp+XZq5ZQSyEzRkiRuB4roFjbBvENT3DtMiMOCYmeBE8XtJVkrPjl6Rtpzqx&#10;ka2s1BP6YG2m+g3XRidZUkGMSJNsqntdJzqRGFzmkTJtRZO0LvdUIcV/WhWB7yMHrGgsPAKqWDFk&#10;eIGJjZmPbWvuuoG1cDsHUaQ0ZHWgelPn0HMKfTPNbRf5rk0Mx7ctA1tgId83kbEIfNM3cTAneNbJ&#10;9p86r5roNeVXPHoA0gsOlARPDxkBFDZc/KlrUsapXn6/o4LpWvpbDo6DWBjLcKxuoCD6tau2luYh&#10;DDHVK12ri/OqDt13hUjWG5ihdlE598HJxImiv3RAtTRg+8ap1jK+u3cdo4F3hSqwc89D7p1rUy+d&#10;pSTqgXtsNPRENEUWskkbTT0PQbmGUjtC6/7e0EOqTKr2rwqrA3/506C2x6o65CpRFRBqTUtbVLvV&#10;TiU9yGvNcwDgsgiDBALMFS2rayogJ2xQ/QWgHaccfBpvSromcf5U/Y9YMGQA1HToz++yOVfpgwbS&#10;qCI0iypti7Hg2VcI/77kGjQ9SxdIn0Pm+6oTpJ0Fra7ymyJs6SPxcrv7SkXRIKaCoPGZtxkEnRyE&#10;1rqvxOxPQzw8JB5uLdukJv+eeMhzTdRkqjKMqly2z76xaZIT++RGrE14X8S+NMm/sei2x0GtZN+b&#10;bHLvvrtgcuLih+LicIsxto/mou05LmQMgK86VzpxsTs9eG7zeRQXu7TlFBc/clwkw7hIjuai5znY&#10;OeAi8mw8hj2eOuM5xcX2gPJN4uK4tdiJix+Yi3K/W5+v7o/eFImO2hxaludY3oCMpgtHOycyPn0q&#10;e1Rg7LYVJzJ+ZDJaQzKqw+zjyIg9OJk5JKPrmAQY2kbGsa2y4fc90f6fndc8t2Ps9hUnMn5kMg6P&#10;TXG3/3j16Y3leph4CiH7LSOCd48W5K4tGU/HN+o9+pukqd1rxBMZ34eM6n0xfAeg3mk13yzIDw36&#10;9+qdx/7Liot/AAAA//8DAFBLAwQUAAYACAAAACEAwM/rYuMAAAAMAQAADwAAAGRycy9kb3ducmV2&#10;LnhtbEyPy07DMBBF90j8gzVIbBB16j5ShUyqCsECqaqg8AFuMk0C8TjETmv+HncFy9Fc3XtOvg6m&#10;EycaXGsZYTpJQBCXtmq5Rvh4f75fgXBec6U7y4TwQw7WxfVVrrPKnvmNTntfi1jCLtMIjfd9JqUr&#10;GzLaTWxPHH9HOxjt4znUshr0OZabTqokWUqjW44Lje7psaHyaz8ahHDcuO34tHOfu9ftd0hfuA13&#10;M8Tbm7B5AOEp+L8wXPAjOhSR6WBHrpzoEOYzFV08glqk0eGSmKq5AnFAWKzSJcgil/8lil8AAAD/&#10;/wMAUEsBAi0AFAAGAAgAAAAhAOSZw8D7AAAA4QEAABMAAAAAAAAAAAAAAAAAAAAAAFtDb250ZW50&#10;X1R5cGVzXS54bWxQSwECLQAUAAYACAAAACEAI7Jq4dcAAACUAQAACwAAAAAAAAAAAAAAAAAsAQAA&#10;X3JlbHMvLnJlbHNQSwECLQAUAAYACAAAACEAosdc4YMFAAChIQAADgAAAAAAAAAAAAAAAAAsAgAA&#10;ZHJzL2Uyb0RvYy54bWxQSwECLQAUAAYACAAAACEAwM/rYuMAAAAMAQAADwAAAAAAAAAAAAAAAADb&#10;BwAAZHJzL2Rvd25yZXYueG1sUEsFBgAAAAAEAAQA8wAAAOsIAAAAAA==&#10;" mv:complextextbox="1">
                <v:shape id="Text Box 456" o:spid="_x0000_s1063" type="#_x0000_t202" style="position:absolute;width:4395470;height:2094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B7yxAAA&#10;ANsAAAAPAAAAZHJzL2Rvd25yZXYueG1sRI/dasJAFITvC77DcgTv6kZpq0RXCUKghQr+4fUxe0yC&#10;2bNJdtXUp+8WCl4OM/MNM192phI3al1pWcFoGIEgzqwuOVdw2KevUxDOI2usLJOCH3KwXPRe5hhr&#10;e+ct3XY+FwHCLkYFhfd1LKXLCjLohrYmDt7ZtgZ9kG0udYv3ADeVHEfRhzRYclgosKZVQdlldzUK&#10;1ptT8/iKnKkSn6aTZNN8n4+NUoN+l8xAeOr8M/zf/tQK3t7h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Ae8sQAAADbAAAADwAAAAAAAAAAAAAAAACXAgAAZHJzL2Rv&#10;d25yZXYueG1sUEsFBgAAAAAEAAQA9QAAAIgDAAAAAA==&#10;" mv:complextextbox="1" filled="f" stroked="f">
                  <v:textbox inset=",0,,0"/>
                </v:shape>
                <v:shape id="Text Box 32" o:spid="_x0000_s1064" type="#_x0000_t202" style="position:absolute;left:91440;width:421259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4" inset="0,0,0,0">
                    <w:txbxContent>
                      <w:p w14:paraId="22A75BDD" w14:textId="331D27F1" w:rsidR="00FA16C8" w:rsidRDefault="00471EE5" w:rsidP="007C1373">
                        <w:pPr>
                          <w:pStyle w:val="BodyText"/>
                        </w:pPr>
                        <w:r>
                          <w:t xml:space="preserve">Some literacy center activities include: </w:t>
                        </w:r>
                      </w:p>
                      <w:p w14:paraId="5139D7EB" w14:textId="3AA98DC5" w:rsidR="00471EE5" w:rsidRDefault="00471EE5" w:rsidP="00471EE5">
                        <w:pPr>
                          <w:pStyle w:val="BodyText"/>
                          <w:numPr>
                            <w:ilvl w:val="0"/>
                            <w:numId w:val="5"/>
                          </w:numPr>
                        </w:pPr>
                        <w:r>
                          <w:t xml:space="preserve">Site word bingo game </w:t>
                        </w:r>
                      </w:p>
                      <w:p w14:paraId="41823149" w14:textId="302A5E1B" w:rsidR="00471EE5" w:rsidRDefault="00471EE5" w:rsidP="00471EE5">
                        <w:pPr>
                          <w:pStyle w:val="BodyText"/>
                          <w:numPr>
                            <w:ilvl w:val="0"/>
                            <w:numId w:val="5"/>
                          </w:numPr>
                        </w:pPr>
                        <w:r>
                          <w:t>Word stacking using blocks and cards</w:t>
                        </w:r>
                      </w:p>
                      <w:p w14:paraId="15B086A6" w14:textId="7EF1AF28" w:rsidR="00471EE5" w:rsidRDefault="00471EE5" w:rsidP="00471EE5">
                        <w:pPr>
                          <w:pStyle w:val="BodyText"/>
                          <w:numPr>
                            <w:ilvl w:val="0"/>
                            <w:numId w:val="5"/>
                          </w:numPr>
                        </w:pPr>
                        <w:r>
                          <w:t xml:space="preserve">Popsicle comprehension sticks </w:t>
                        </w:r>
                      </w:p>
                      <w:p w14:paraId="61B885CB" w14:textId="6FD232EF" w:rsidR="00471EE5" w:rsidRDefault="00471EE5" w:rsidP="00471EE5">
                        <w:pPr>
                          <w:pStyle w:val="BodyText"/>
                          <w:numPr>
                            <w:ilvl w:val="0"/>
                            <w:numId w:val="5"/>
                          </w:numPr>
                        </w:pPr>
                        <w:r>
                          <w:t xml:space="preserve">Memory site word game </w:t>
                        </w:r>
                      </w:p>
                      <w:p w14:paraId="18D99FBF" w14:textId="7F875E1E" w:rsidR="00471EE5" w:rsidRDefault="00471EE5" w:rsidP="00471EE5">
                        <w:pPr>
                          <w:pStyle w:val="BodyText"/>
                          <w:numPr>
                            <w:ilvl w:val="0"/>
                            <w:numId w:val="5"/>
                          </w:numPr>
                        </w:pPr>
                        <w:r>
                          <w:t xml:space="preserve">Caterpillar building words </w:t>
                        </w:r>
                      </w:p>
                      <w:p w14:paraId="6DF8DEC7" w14:textId="3C1A3205" w:rsidR="00471EE5" w:rsidRDefault="00471EE5" w:rsidP="00471EE5">
                        <w:pPr>
                          <w:pStyle w:val="BodyText"/>
                          <w:numPr>
                            <w:ilvl w:val="0"/>
                            <w:numId w:val="5"/>
                          </w:numPr>
                        </w:pPr>
                        <w:r>
                          <w:t xml:space="preserve">Mystery letter bags </w:t>
                        </w:r>
                      </w:p>
                      <w:p w14:paraId="07329F69" w14:textId="77777777" w:rsidR="00471EE5" w:rsidRPr="00F34428" w:rsidRDefault="00471EE5" w:rsidP="00471EE5">
                        <w:pPr>
                          <w:pStyle w:val="BodyText"/>
                          <w:numPr>
                            <w:ilvl w:val="0"/>
                            <w:numId w:val="5"/>
                          </w:numPr>
                        </w:pPr>
                      </w:p>
                    </w:txbxContent>
                  </v:textbox>
                </v:shape>
                <v:shape id="Text Box 34" o:spid="_x0000_s1065" type="#_x0000_t202" style="position:absolute;left:91440;top:287020;width:4212590;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66" type="#_x0000_t202" style="position:absolute;left:91440;top:586740;width:4212590;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9" inset="0,0,0,0">
                    <w:txbxContent/>
                  </v:textbox>
                </v:shape>
                <v:shape id="Text Box 39" o:spid="_x0000_s1067" type="#_x0000_t202" style="position:absolute;left:91440;top:886460;width:2854325;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68" type="#_x0000_t202" style="position:absolute;left:91440;top:1186180;width:2807970;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69" type="#_x0000_t202" style="position:absolute;left:91440;top:1485900;width:2760980;height:300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70" type="#_x0000_t202" style="position:absolute;left:91440;top:1784985;width:2423160;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v:textbox>
                </v:shape>
                <w10:wrap type="through" anchorx="page" anchory="page"/>
              </v:group>
            </w:pict>
          </mc:Fallback>
        </mc:AlternateContent>
      </w:r>
      <w:r w:rsidR="00471EE5">
        <w:rPr>
          <w:noProof/>
        </w:rPr>
        <mc:AlternateContent>
          <mc:Choice Requires="wps">
            <w:drawing>
              <wp:anchor distT="0" distB="0" distL="114300" distR="114300" simplePos="0" relativeHeight="251658350" behindDoc="0" locked="0" layoutInCell="1" allowOverlap="1" wp14:anchorId="0EC98FDC" wp14:editId="12D432A1">
                <wp:simplePos x="0" y="0"/>
                <wp:positionH relativeFrom="page">
                  <wp:posOffset>1241425</wp:posOffset>
                </wp:positionH>
                <wp:positionV relativeFrom="page">
                  <wp:posOffset>4011930</wp:posOffset>
                </wp:positionV>
                <wp:extent cx="3736340" cy="364490"/>
                <wp:effectExtent l="0" t="0" r="0" b="16510"/>
                <wp:wrapThrough wrapText="bothSides">
                  <wp:wrapPolygon edited="0">
                    <wp:start x="147" y="0"/>
                    <wp:lineTo x="147" y="21073"/>
                    <wp:lineTo x="21292" y="21073"/>
                    <wp:lineTo x="21292" y="0"/>
                    <wp:lineTo x="147" y="0"/>
                  </wp:wrapPolygon>
                </wp:wrapThrough>
                <wp:docPr id="4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2DE1B7" w14:textId="3EC05AF6" w:rsidR="00FA16C8" w:rsidRPr="00CA47DA" w:rsidRDefault="00471EE5" w:rsidP="007C1373">
                            <w:pPr>
                              <w:pStyle w:val="Subtitle-Back"/>
                            </w:pPr>
                            <w:r>
                              <w:t>Have a wonderful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71" type="#_x0000_t202" style="position:absolute;margin-left:97.75pt;margin-top:315.9pt;width:294.2pt;height:28.7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8ed/oCAABYBgAADgAAAGRycy9lMm9Eb2MueG1srFXJbtswEL0X6D8QvCtaTNuSELnwpqJAugBJ&#10;P4CWKIuoRKokbTkt+u8dUrZjJz0EbXUgSM7wzcybRbfvDm2D9kxpLkWGw5sAIyYKWXKxzfDXh9yL&#10;MdKGipI2UrAMPzKN383evrntu5RFspZNyRQCEKHTvstwbUyX+r4uatZSfSM7JkBYSdVSA0e19UtF&#10;e0BvGz8KgonfS1V2ShZMa7hdDUI8c/hVxQrzuao0M6jJMPhm3KrcurGrP7ul6VbRrubF0Q36F160&#10;lAsweoZaUUPRTvEXUC0vlNSyMjeFbH1ZVbxgLgaIJgyeRXNf0465WIAc3Z1p0v8Ptvi0/6IQLzNM&#10;CEaCtpCjB3YwaCEPaJSMLEF9p1PQu+9A0xxAAIl2weruThbfNBJyWVOxZXOlZF8zWoKDoX3pXzwd&#10;cLQF2fQfZQmG6M5IB3SoVGvZAz4QoEOiHs/Jsc4UcDmajiYjAqICZKMJIYnLnk/T0+tOafOeyRbZ&#10;TYYVJN+h0/2dNtYbmp5UrDEhc940rgAacXUBisMN2IanVma9cPn8mQTJOl7HxCPRZO2RoCy9eb4k&#10;3iQPp+PVaLVcrsJf1m5I0pqXJRPWzKm2QvK63B2rfKiKc3Vp2fDSwlmXtNpulo1Cewq1nbvPcQ6S&#10;JzX/2g1HAsTyLKQwIsEiSrx8Ek89UpGxl0yD2AvCZJFMApKQVX4d0h0X7N9DQn2Gk3E0Horpyeln&#10;sQXuexkbTVtuYHo0vM1wfFaiqS3BtShdag3lzbC/oMK6/2cq8vk8mkAWvVWcABUbFnlxHhBvMSfj&#10;cDmd5uFqaqloLa9dQws2jLC8odsjIVb0uiS3tLgaZ2Hou1QPterSBKV4KkLXTLZ/hk4yh83BNW6U&#10;nJp0I8tHaC8lofqhUWAsw6aW6gdGPYy4DOvvO6oYRs0HAS2ahMT2k3EH2KjL283plooCIDJsMBq2&#10;SzPMz12n+LYGC8MwEHIO7Vxx12m27wdvjkMAxpcj/Dhq7Xy8PDutpx/C7DcAAAD//wMAUEsDBBQA&#10;BgAIAAAAIQCzbIlm3wAAAAsBAAAPAAAAZHJzL2Rvd25yZXYueG1sTI/BTsMwEETvSPyDtUjcqJNU&#10;LUkapwIkeioHCh+wjd04ENuR7TZJv57lBMeZfZqdqbaT6dlF+dA5KyBdJMCUbZzsbCvg8+P1IQcW&#10;IlqJvbNKwKwCbOvbmwpL6Ub7ri6H2DIKsaFEATrGoeQ8NFoZDAs3KEu3k/MGI0nfculxpHDT8yxJ&#10;1txgZ+mDxkG9aNV8H85GgLmmV79HNF+7OcNxmPXubf8sxP3d9LQBFtUU/2D4rU/VoaZOR3e2MrCe&#10;dLFaESpgvUxpAxGP+bIAdiQnLzLgdcX/b6h/AAAA//8DAFBLAQItABQABgAIAAAAIQDkmcPA+wAA&#10;AOEBAAATAAAAAAAAAAAAAAAAAAAAAABbQ29udGVudF9UeXBlc10ueG1sUEsBAi0AFAAGAAgAAAAh&#10;ACOyauHXAAAAlAEAAAsAAAAAAAAAAAAAAAAALAEAAF9yZWxzLy5yZWxzUEsBAi0AFAAGAAgAAAAh&#10;AAWvHnf6AgAAWAYAAA4AAAAAAAAAAAAAAAAALAIAAGRycy9lMm9Eb2MueG1sUEsBAi0AFAAGAAgA&#10;AAAhALNsiWbfAAAACwEAAA8AAAAAAAAAAAAAAAAAUgUAAGRycy9kb3ducmV2LnhtbFBLBQYAAAAA&#10;BAAEAPMAAABeBgAAAAA=&#10;" filled="f" stroked="f">
                <v:textbox inset=",0,,0">
                  <w:txbxContent>
                    <w:p w14:paraId="712DE1B7" w14:textId="3EC05AF6" w:rsidR="00FA16C8" w:rsidRPr="00CA47DA" w:rsidRDefault="00471EE5" w:rsidP="007C1373">
                      <w:pPr>
                        <w:pStyle w:val="Subtitle-Back"/>
                      </w:pPr>
                      <w:r>
                        <w:t>Have a wonderful day!</w:t>
                      </w:r>
                    </w:p>
                  </w:txbxContent>
                </v:textbox>
                <w10:wrap type="through" anchorx="page" anchory="page"/>
              </v:shape>
            </w:pict>
          </mc:Fallback>
        </mc:AlternateContent>
      </w:r>
    </w:p>
    <w:p w14:paraId="27CA1F09" w14:textId="54ECCCA2" w:rsidR="007C1373" w:rsidRDefault="00B17B47">
      <w:r>
        <w:rPr>
          <w:noProof/>
        </w:rPr>
        <mc:AlternateContent>
          <mc:Choice Requires="wps">
            <w:drawing>
              <wp:anchor distT="0" distB="0" distL="114300" distR="114300" simplePos="0" relativeHeight="251658354" behindDoc="1" locked="0" layoutInCell="1" allowOverlap="1" wp14:anchorId="2C1B29B3" wp14:editId="71A70800">
                <wp:simplePos x="0" y="0"/>
                <wp:positionH relativeFrom="page">
                  <wp:posOffset>2921000</wp:posOffset>
                </wp:positionH>
                <wp:positionV relativeFrom="page">
                  <wp:posOffset>6819900</wp:posOffset>
                </wp:positionV>
                <wp:extent cx="4140200" cy="1676400"/>
                <wp:effectExtent l="0" t="0" r="25400" b="25400"/>
                <wp:wrapTight wrapText="bothSides">
                  <wp:wrapPolygon edited="0">
                    <wp:start x="0" y="0"/>
                    <wp:lineTo x="0" y="21600"/>
                    <wp:lineTo x="21600" y="21600"/>
                    <wp:lineTo x="21600" y="0"/>
                    <wp:lineTo x="0" y="0"/>
                  </wp:wrapPolygon>
                </wp:wrapTight>
                <wp:docPr id="3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1676400"/>
                        </a:xfrm>
                        <a:prstGeom prst="rect">
                          <a:avLst/>
                        </a:prstGeom>
                        <a:ln/>
                        <a:extLst>
                          <a:ext uri="{FAA26D3D-D897-4be2-8F04-BA451C77F1D7}">
                            <ma14:placeholder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77329A74" w14:textId="0235FDAE" w:rsidR="00FA16C8" w:rsidRPr="00B17B47" w:rsidRDefault="00B17B47" w:rsidP="00B17B47">
                            <w:pPr>
                              <w:pStyle w:val="BodyText"/>
                              <w:jc w:val="center"/>
                              <w:rPr>
                                <w:b/>
                                <w:sz w:val="32"/>
                                <w:szCs w:val="32"/>
                              </w:rPr>
                            </w:pPr>
                            <w:r w:rsidRPr="00B17B47">
                              <w:rPr>
                                <w:b/>
                                <w:sz w:val="32"/>
                                <w:szCs w:val="32"/>
                              </w:rPr>
                              <w:t>BOOK FAIR!!!</w:t>
                            </w:r>
                          </w:p>
                          <w:p w14:paraId="470E0A42" w14:textId="2708FE9D" w:rsidR="00B17B47" w:rsidRPr="00B17B47" w:rsidRDefault="00B17B47" w:rsidP="00B17B47">
                            <w:pPr>
                              <w:pStyle w:val="BodyText"/>
                              <w:jc w:val="center"/>
                              <w:rPr>
                                <w:b/>
                                <w:sz w:val="32"/>
                                <w:szCs w:val="32"/>
                              </w:rPr>
                            </w:pPr>
                            <w:r w:rsidRPr="00B17B47">
                              <w:rPr>
                                <w:b/>
                                <w:sz w:val="32"/>
                                <w:szCs w:val="32"/>
                              </w:rPr>
                              <w:t>MAY 1</w:t>
                            </w:r>
                            <w:r w:rsidRPr="00B17B47">
                              <w:rPr>
                                <w:b/>
                                <w:sz w:val="32"/>
                                <w:szCs w:val="32"/>
                                <w:vertAlign w:val="superscript"/>
                              </w:rPr>
                              <w:t>ST</w:t>
                            </w:r>
                          </w:p>
                          <w:p w14:paraId="42081E57" w14:textId="6C51A040" w:rsidR="00B17B47" w:rsidRPr="00B17B47" w:rsidRDefault="00B17B47" w:rsidP="007C1373">
                            <w:pPr>
                              <w:pStyle w:val="BodyText"/>
                              <w:rPr>
                                <w:sz w:val="28"/>
                                <w:szCs w:val="28"/>
                              </w:rPr>
                            </w:pPr>
                            <w:r w:rsidRPr="00B17B47">
                              <w:rPr>
                                <w:sz w:val="28"/>
                                <w:szCs w:val="28"/>
                              </w:rPr>
                              <w:t xml:space="preserve">-Please have your child bring money in a sealed envelope to bring to the book fair. Students will get tokens to buy books.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2" type="#_x0000_t202" style="position:absolute;margin-left:230pt;margin-top:537pt;width:326pt;height:132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OPxaACAACEBQAADgAAAGRycy9lMm9Eb2MueG1srFTbbtswDH0fsH8Q9J7aTt2kNeoUaYIMA7oL&#10;1u4DGFmOjcmSJymxs2L/Pkpy3G4dhmGYHwyJl0PykOL1Td8IcuDa1ErmNDmLKeGSqaKWu5x+fthM&#10;LikxFmQBQkme0yM39Gbx+tV112Z8qiolCq4JgkiTdW1OK2vbLIoMq3gD5ky1XKKyVLoBi1e9iwoN&#10;HaI3IprG8SzqlC5arRg3BqXroKQLj1+WnNkPZWm4JSKnmJv1f+3/W/ePFteQ7TS0Vc2GNOAfsmig&#10;lhh0hFqDBbLX9QuopmZaGVXaM6aaSJVlzbivAatJ4l+qua+g5b4WJMe0I03m/8Gy94ePmtRFTs/P&#10;KZHQYI8eeG/JrerJ1dTx07UmQ7P7Fg1tj3Lss6/VtHeKfTFEqlUFcseXWquu4lBgfonzjJ65Bhzj&#10;QLbdO1VgHNhb5YH6UjeOPKSDIDr26Tj2xuXCUJgmaYwNp4ShLpnNZyleXAzITu6tNvYNVw1xh5xq&#10;bL6Hh8OdscH0ZOKiCYkyyDAAqodT6NnjZrmcztbn68n68mo+Sbd8OrncxOnkdpleJKv5fJOs598R&#10;u4EkzVoBjIdB3gjYDV1yqr9rUwPsp6FOksiPU8gY0/NFntL0nDoaB0LtUfBQzSdeYiORqqmv2j8h&#10;vhKaHACHHxjj0g6Nq6DgQXwR4zfwOHr4gEIioEMuayFG7AHAPc+X2CHjwd4z6l/g6Bz/KbGh3JOH&#10;j6ykHZ2bWir9OwCBVQ2Rg/0weCZQ42bQ9ts+DLmv1Ym2qjjiLGoVVgKuMDxUSn+jpMN1kFPzdQ+a&#10;UyLeSpznqyRN3f7wFzzo59LtSQqSIUROLSXhuLJh1+xbXe8qjBD4k2qJs1/WfiqfshkSx6fuOzCs&#10;JbdLnt+91dPyXPwAAAD//wMAUEsDBBQABgAIAAAAIQDNZFmn4wAAAA4BAAAPAAAAZHJzL2Rvd25y&#10;ZXYueG1sTI9PT8JAEMXvJnyHzZB4k90CVlK7JSLxZKKxEI23pTu21f3TdBeofnqHE9x+k/fy5r18&#10;OVjDDtiH1jsJyUQAQ1d53bpawnbzdLMAFqJyWhnvUMIvBlgWo6tcZdof3RseylgzCnEhUxKaGLuM&#10;81A1aFWY+A4daV++tyrS2ddc9+pI4dbwqRApt6p19KFRHT42WP2Ueyth9ff6/nH7XG7N5/farF7U&#10;RmO6lvJ6PDzcA4s4xLMZTvWpOhTUaef3TgdmJMxTQVsiCeJuTnSyJMmUaEc0my0E8CLnlzOKfwAA&#10;AP//AwBQSwECLQAUAAYACAAAACEA5JnDwPsAAADhAQAAEwAAAAAAAAAAAAAAAAAAAAAAW0NvbnRl&#10;bnRfVHlwZXNdLnhtbFBLAQItABQABgAIAAAAIQAjsmrh1wAAAJQBAAALAAAAAAAAAAAAAAAAACwB&#10;AABfcmVscy8ucmVsc1BLAQItABQABgAIAAAAIQCVg4/FoAIAAIQFAAAOAAAAAAAAAAAAAAAAACwC&#10;AABkcnMvZTJvRG9jLnhtbFBLAQItABQABgAIAAAAIQDNZFmn4wAAAA4BAAAPAAAAAAAAAAAAAAAA&#10;APgEAABkcnMvZG93bnJldi54bWxQSwUGAAAAAAQABADzAAAACAYAAAAA&#10;" fillcolor="#fd9320 [3204]" strokecolor="#8c4901 [1604]" strokeweight="2pt">
                <v:textbox inset=",0,,0">
                  <w:txbxContent>
                    <w:p w14:paraId="77329A74" w14:textId="0235FDAE" w:rsidR="00FA16C8" w:rsidRPr="00B17B47" w:rsidRDefault="00B17B47" w:rsidP="00B17B47">
                      <w:pPr>
                        <w:pStyle w:val="BodyText"/>
                        <w:jc w:val="center"/>
                        <w:rPr>
                          <w:b/>
                          <w:sz w:val="32"/>
                          <w:szCs w:val="32"/>
                        </w:rPr>
                      </w:pPr>
                      <w:r w:rsidRPr="00B17B47">
                        <w:rPr>
                          <w:b/>
                          <w:sz w:val="32"/>
                          <w:szCs w:val="32"/>
                        </w:rPr>
                        <w:t>BOOK FAIR!!!</w:t>
                      </w:r>
                    </w:p>
                    <w:p w14:paraId="470E0A42" w14:textId="2708FE9D" w:rsidR="00B17B47" w:rsidRPr="00B17B47" w:rsidRDefault="00B17B47" w:rsidP="00B17B47">
                      <w:pPr>
                        <w:pStyle w:val="BodyText"/>
                        <w:jc w:val="center"/>
                        <w:rPr>
                          <w:b/>
                          <w:sz w:val="32"/>
                          <w:szCs w:val="32"/>
                        </w:rPr>
                      </w:pPr>
                      <w:r w:rsidRPr="00B17B47">
                        <w:rPr>
                          <w:b/>
                          <w:sz w:val="32"/>
                          <w:szCs w:val="32"/>
                        </w:rPr>
                        <w:t>MAY 1</w:t>
                      </w:r>
                      <w:r w:rsidRPr="00B17B47">
                        <w:rPr>
                          <w:b/>
                          <w:sz w:val="32"/>
                          <w:szCs w:val="32"/>
                          <w:vertAlign w:val="superscript"/>
                        </w:rPr>
                        <w:t>ST</w:t>
                      </w:r>
                    </w:p>
                    <w:p w14:paraId="42081E57" w14:textId="6C51A040" w:rsidR="00B17B47" w:rsidRPr="00B17B47" w:rsidRDefault="00B17B47" w:rsidP="007C1373">
                      <w:pPr>
                        <w:pStyle w:val="BodyText"/>
                        <w:rPr>
                          <w:sz w:val="28"/>
                          <w:szCs w:val="28"/>
                        </w:rPr>
                      </w:pPr>
                      <w:r w:rsidRPr="00B17B47">
                        <w:rPr>
                          <w:sz w:val="28"/>
                          <w:szCs w:val="28"/>
                        </w:rPr>
                        <w:t xml:space="preserve">-Please have your child bring money in a sealed envelope to bring to the book fair. Students will get tokens to buy books. </w:t>
                      </w:r>
                    </w:p>
                  </w:txbxContent>
                </v:textbox>
                <w10:wrap type="tight" anchorx="page" anchory="page"/>
              </v:shape>
            </w:pict>
          </mc:Fallback>
        </mc:AlternateContent>
      </w:r>
      <w:r w:rsidR="00696EB4">
        <w:rPr>
          <w:noProof/>
        </w:rPr>
        <w:drawing>
          <wp:anchor distT="0" distB="0" distL="114300" distR="114300" simplePos="0" relativeHeight="251658383" behindDoc="0" locked="0" layoutInCell="1" allowOverlap="1" wp14:anchorId="48FDC5CE" wp14:editId="2FEAED13">
            <wp:simplePos x="5486400" y="8229600"/>
            <wp:positionH relativeFrom="page">
              <wp:posOffset>4978399</wp:posOffset>
            </wp:positionH>
            <wp:positionV relativeFrom="page">
              <wp:posOffset>3541487</wp:posOffset>
            </wp:positionV>
            <wp:extent cx="1269184" cy="1239066"/>
            <wp:effectExtent l="0" t="0" r="102416" b="56334"/>
            <wp:wrapTight wrapText="bothSides">
              <wp:wrapPolygon edited="0">
                <wp:start x="6082" y="784"/>
                <wp:lineTo x="-607" y="9027"/>
                <wp:lineTo x="1340" y="16299"/>
                <wp:lineTo x="8272" y="22035"/>
                <wp:lineTo x="11078" y="22784"/>
                <wp:lineTo x="12770" y="22416"/>
                <wp:lineTo x="13616" y="22232"/>
                <wp:lineTo x="17998" y="19923"/>
                <wp:lineTo x="18421" y="19831"/>
                <wp:lineTo x="23419" y="11956"/>
                <wp:lineTo x="23330" y="11523"/>
                <wp:lineTo x="23752" y="11431"/>
                <wp:lineTo x="22343" y="6758"/>
                <wp:lineTo x="21113" y="2951"/>
                <wp:lineTo x="12938" y="-252"/>
                <wp:lineTo x="9465" y="50"/>
                <wp:lineTo x="6082" y="784"/>
              </wp:wrapPolygon>
            </wp:wrapTight>
            <wp:docPr id="1" name="Picture 157" descr="::Spring Assets:BXP3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157" descr="::Spring Assets:BXP38849.png"/>
                    <pic:cNvPicPr>
                      <a:picLocks noChangeAspect="1" noChangeArrowheads="1"/>
                    </pic:cNvPicPr>
                  </pic:nvPicPr>
                  <pic:blipFill>
                    <a:blip r:embed="rId18"/>
                    <a:srcRect/>
                    <a:stretch>
                      <a:fillRect/>
                    </a:stretch>
                  </pic:blipFill>
                  <pic:spPr bwMode="auto">
                    <a:xfrm rot="718296">
                      <a:off x="0" y="0"/>
                      <a:ext cx="1269184" cy="1239066"/>
                    </a:xfrm>
                    <a:prstGeom prst="rect">
                      <a:avLst/>
                    </a:prstGeom>
                    <a:noFill/>
                    <a:ln w="9525">
                      <a:noFill/>
                      <a:miter lim="800000"/>
                      <a:headEnd/>
                      <a:tailEnd/>
                    </a:ln>
                    <a:effectLst>
                      <a:outerShdw blurRad="114300" dist="63500" dir="2700000">
                        <a:srgbClr val="000000">
                          <a:alpha val="30000"/>
                        </a:srgbClr>
                      </a:outerShdw>
                    </a:effectLst>
                  </pic:spPr>
                </pic:pic>
              </a:graphicData>
            </a:graphic>
          </wp:anchor>
        </w:drawing>
      </w:r>
      <w:r w:rsidR="00696EB4">
        <w:rPr>
          <w:noProof/>
        </w:rPr>
        <w:drawing>
          <wp:anchor distT="0" distB="0" distL="118745" distR="118745" simplePos="0" relativeHeight="251658382" behindDoc="0" locked="0" layoutInCell="1" allowOverlap="1" wp14:anchorId="1E1D0B99" wp14:editId="6295BC28">
            <wp:simplePos x="5486400" y="8229600"/>
            <wp:positionH relativeFrom="page">
              <wp:posOffset>5859780</wp:posOffset>
            </wp:positionH>
            <wp:positionV relativeFrom="page">
              <wp:posOffset>2717800</wp:posOffset>
            </wp:positionV>
            <wp:extent cx="1458595" cy="1476375"/>
            <wp:effectExtent l="228600" t="177800" r="319405" b="250825"/>
            <wp:wrapTight wrapText="bothSides">
              <wp:wrapPolygon edited="0">
                <wp:start x="-1942" y="-1160"/>
                <wp:lineTo x="-2346" y="10869"/>
                <wp:lineTo x="-1820" y="24284"/>
                <wp:lineTo x="13434" y="25059"/>
                <wp:lineTo x="20528" y="24201"/>
                <wp:lineTo x="24262" y="23749"/>
                <wp:lineTo x="24551" y="19970"/>
                <wp:lineTo x="24505" y="19601"/>
                <wp:lineTo x="24566" y="13978"/>
                <wp:lineTo x="24521" y="13609"/>
                <wp:lineTo x="24581" y="7986"/>
                <wp:lineTo x="24536" y="7617"/>
                <wp:lineTo x="24597" y="1994"/>
                <wp:lineTo x="24932" y="-1416"/>
                <wp:lineTo x="19149" y="-2214"/>
                <wp:lineTo x="1791" y="-1612"/>
                <wp:lineTo x="-1942" y="-1160"/>
              </wp:wrapPolygon>
            </wp:wrapTight>
            <wp:docPr id="180" name="Placeholder" descr="::spring images:42-1749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180" descr="::spring images:42-17499415.jpg"/>
                    <pic:cNvPicPr>
                      <a:picLocks noChangeAspect="1" noChangeArrowheads="1"/>
                    </pic:cNvPicPr>
                  </pic:nvPicPr>
                  <pic:blipFill>
                    <a:blip r:embed="rId23"/>
                    <a:srcRect l="2812" t="3547" r="4829" b="4783"/>
                    <a:stretch>
                      <a:fillRect/>
                    </a:stretch>
                  </pic:blipFill>
                  <pic:spPr bwMode="auto">
                    <a:xfrm rot="418897">
                      <a:off x="0" y="0"/>
                      <a:ext cx="1458595" cy="1476375"/>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anchor>
        </w:drawing>
      </w:r>
      <w:r w:rsidR="006F2081">
        <w:rPr>
          <w:noProof/>
        </w:rPr>
        <mc:AlternateContent>
          <mc:Choice Requires="wps">
            <w:drawing>
              <wp:anchor distT="0" distB="0" distL="114300" distR="114300" simplePos="0" relativeHeight="251658365" behindDoc="0" locked="0" layoutInCell="1" allowOverlap="1" wp14:anchorId="5F28925F" wp14:editId="25602499">
                <wp:simplePos x="0" y="0"/>
                <wp:positionH relativeFrom="page">
                  <wp:posOffset>4015740</wp:posOffset>
                </wp:positionH>
                <wp:positionV relativeFrom="page">
                  <wp:posOffset>621665</wp:posOffset>
                </wp:positionV>
                <wp:extent cx="3200400" cy="190500"/>
                <wp:effectExtent l="0" t="0" r="0" b="12700"/>
                <wp:wrapNone/>
                <wp:docPr id="4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2F4546" w14:textId="4988A3F0" w:rsidR="00FA16C8" w:rsidRDefault="00B17B47" w:rsidP="007C1373">
                            <w:pPr>
                              <w:pStyle w:val="HeaderBack-Right"/>
                            </w:pPr>
                            <w:r>
                              <w:t>APRIL 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73" type="#_x0000_t202" style="position:absolute;margin-left:316.2pt;margin-top:48.95pt;width:252pt;height:15pt;z-index:251658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8NPQCAABYBgAADgAAAGRycy9lMm9Eb2MueG1srFXbjtMwEH1H4h8sv2dzqdsm0aaotyCk5SLt&#10;8gFu4jQWiR1st+mC+HfGTlvaXZBWQB4s2zM+M3Pmkts3h7ZBe6Y0lyLD4U2AEROFLLnYZvjzQ+7F&#10;GGlDRUkbKViGH5nGb2avX932XcoiWcumZAoBiNBp32W4NqZLfV8XNWupvpEdEyCspGqpgaPa+qWi&#10;PaC3jR8FwcTvpSo7JQumNdyuBiGeOfyqYoX5WFWaGdRkGHwzblVu3djVn93SdKtoV/Pi6Ab9Cy9a&#10;ygUYPUOtqKFop/gzqJYXSmpZmZtCtr6sKl4wFwNEEwZPormvacdcLECO7s406f8HW3zYf1KIlxkm&#10;I4wEbSFHD+xg0EIeUBSGlqC+0yno3XegaQ4ggES7YHV3J4svGgm5rKnYsrlSsq8ZLcFB99K/eDrg&#10;aAuy6d/LEgzRnZEO6FCp1rIHfCBAh0Q9npNjnSngcgTpJgGICpCFSTCGPTjn0/T0ulPavGWyRXaT&#10;YQXJd+h0f6fNoHpSscaEzHnTuAJoxNUFYA43YBueWpn1wuXzexIk63gdE49Ek7VHgrL05vmSeJM8&#10;nI5Xo9VyuQp/WLshSWtelkxYM6faCsnLcnes8qEqztWlZcNLC2dd0mq7WTYK7SnUdu6+IyEXav61&#10;G44viOVJSGFEgkWUePkknnqkImMvmQaxF4TJIpkEJCGr/DqkOy7Yv4eE+gwn42g8FNMfYwvc9zw2&#10;mrbcwPRoeJvh+KxEU1uCa1G61BrKm2F/QYV1//dU5PN5NIEseqs4ASo2LPLiPCDeYk7G4XI6zcPV&#10;1FLRWl67hhZsGGF5Q7dHQqzoZUluaXE1zsLQd6keatWlCUrxVISumWz/DJ1kDpuDa9zRuUk3snyE&#10;9lISqh8aBcYybGqpvmHUw4jLsP66o4ph1LwT0KJJSIidie4AG3V5uzndUlEARIYNRsN2aYb5uesU&#10;39ZgYRgGQs6hnSvuOs32/eAN0GwPML4c4cdRa+fj5dlp/fohzH4CAAD//wMAUEsDBBQABgAIAAAA&#10;IQDTqCUj3gAAAAsBAAAPAAAAZHJzL2Rvd25yZXYueG1sTI/BTsMwEETvSPyDtUjcqJMUBRriVIBE&#10;T+XQwgds4yUOxHYUu03Sr2d7gtvuzGj2bbmebCdONITWOwXpIgFBrva6dY2Cz4+3u0cQIaLT2HlH&#10;CmYKsK6ur0ostB/djk772AgucaFABSbGvpAy1IYshoXvybH35QeLkdehkXrAkcttJ7MkyaXF1vEF&#10;gz29Gqp/9kerwJ7T87BFtN+bOcOxn83mffui1O3N9PwEItIU/8JwwWd0qJjp4I9OB9EpyJfZPUcV&#10;rB5WIC6BdJmzcuApY0lWpfz/Q/ULAAD//wMAUEsBAi0AFAAGAAgAAAAhAOSZw8D7AAAA4QEAABMA&#10;AAAAAAAAAAAAAAAAAAAAAFtDb250ZW50X1R5cGVzXS54bWxQSwECLQAUAAYACAAAACEAI7Jq4dcA&#10;AACUAQAACwAAAAAAAAAAAAAAAAAsAQAAX3JlbHMvLnJlbHNQSwECLQAUAAYACAAAACEAt7+8NPQC&#10;AABYBgAADgAAAAAAAAAAAAAAAAAsAgAAZHJzL2Uyb0RvYy54bWxQSwECLQAUAAYACAAAACEA06gl&#10;I94AAAALAQAADwAAAAAAAAAAAAAAAABMBQAAZHJzL2Rvd25yZXYueG1sUEsFBgAAAAAEAAQA8wAA&#10;AFcGAAAAAA==&#10;" filled="f" stroked="f">
                <v:textbox inset=",0,,0">
                  <w:txbxContent>
                    <w:p w14:paraId="122F4546" w14:textId="4988A3F0" w:rsidR="00FA16C8" w:rsidRDefault="00B17B47" w:rsidP="007C1373">
                      <w:pPr>
                        <w:pStyle w:val="HeaderBack-Right"/>
                      </w:pPr>
                      <w:r>
                        <w:t>APRIL 2013</w:t>
                      </w:r>
                    </w:p>
                  </w:txbxContent>
                </v:textbox>
                <w10:wrap anchorx="page" anchory="page"/>
              </v:shape>
            </w:pict>
          </mc:Fallback>
        </mc:AlternateContent>
      </w:r>
      <w:r w:rsidR="00696EB4">
        <w:rPr>
          <w:noProof/>
        </w:rPr>
        <w:drawing>
          <wp:anchor distT="0" distB="0" distL="118745" distR="118745" simplePos="0" relativeHeight="251658384" behindDoc="0" locked="0" layoutInCell="1" allowOverlap="1" wp14:anchorId="5B0C840C" wp14:editId="7468C1CB">
            <wp:simplePos x="5486400" y="8229600"/>
            <wp:positionH relativeFrom="page">
              <wp:posOffset>631556</wp:posOffset>
            </wp:positionH>
            <wp:positionV relativeFrom="page">
              <wp:posOffset>1190786</wp:posOffset>
            </wp:positionV>
            <wp:extent cx="1611716" cy="2540937"/>
            <wp:effectExtent l="228600" t="152400" r="318684" b="202263"/>
            <wp:wrapTight wrapText="bothSides">
              <wp:wrapPolygon edited="0">
                <wp:start x="19391" y="-935"/>
                <wp:lineTo x="-1782" y="-818"/>
                <wp:lineTo x="-1865" y="11950"/>
                <wp:lineTo x="-1388" y="22796"/>
                <wp:lineTo x="4724" y="23075"/>
                <wp:lineTo x="7440" y="23198"/>
                <wp:lineTo x="14595" y="23308"/>
                <wp:lineTo x="14279" y="23077"/>
                <wp:lineTo x="22089" y="23434"/>
                <wp:lineTo x="24563" y="22681"/>
                <wp:lineTo x="24517" y="20081"/>
                <wp:lineTo x="24543" y="16835"/>
                <wp:lineTo x="24568" y="16619"/>
                <wp:lineTo x="24255" y="13358"/>
                <wp:lineTo x="24279" y="13143"/>
                <wp:lineTo x="24306" y="9897"/>
                <wp:lineTo x="24330" y="9681"/>
                <wp:lineTo x="24357" y="6435"/>
                <wp:lineTo x="24381" y="6220"/>
                <wp:lineTo x="24408" y="2974"/>
                <wp:lineTo x="24432" y="2759"/>
                <wp:lineTo x="24095" y="-287"/>
                <wp:lineTo x="23804" y="-734"/>
                <wp:lineTo x="19391" y="-935"/>
              </wp:wrapPolygon>
            </wp:wrapTight>
            <wp:docPr id="179" name="Placeholder" descr="::spring images:42-1802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179" descr="::spring images:42-18021089.jpg"/>
                    <pic:cNvPicPr>
                      <a:picLocks noChangeAspect="1" noChangeArrowheads="1"/>
                    </pic:cNvPicPr>
                  </pic:nvPicPr>
                  <pic:blipFill>
                    <a:blip r:embed="rId24"/>
                    <a:srcRect l="5069"/>
                    <a:stretch>
                      <a:fillRect/>
                    </a:stretch>
                  </pic:blipFill>
                  <pic:spPr bwMode="auto">
                    <a:xfrm rot="21353234">
                      <a:off x="0" y="0"/>
                      <a:ext cx="1611716" cy="2540937"/>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anchor>
        </w:drawing>
      </w:r>
      <w:r w:rsidR="006F2081">
        <w:rPr>
          <w:noProof/>
        </w:rPr>
        <mc:AlternateContent>
          <mc:Choice Requires="wps">
            <w:drawing>
              <wp:anchor distT="0" distB="0" distL="114300" distR="114300" simplePos="0" relativeHeight="251658343" behindDoc="0" locked="0" layoutInCell="1" allowOverlap="1" wp14:anchorId="55CAA03D" wp14:editId="3E3C814A">
                <wp:simplePos x="0" y="0"/>
                <wp:positionH relativeFrom="page">
                  <wp:posOffset>2743200</wp:posOffset>
                </wp:positionH>
                <wp:positionV relativeFrom="page">
                  <wp:posOffset>1016000</wp:posOffset>
                </wp:positionV>
                <wp:extent cx="4395470" cy="544195"/>
                <wp:effectExtent l="0" t="0" r="0" b="14605"/>
                <wp:wrapThrough wrapText="bothSides">
                  <wp:wrapPolygon edited="0">
                    <wp:start x="125" y="0"/>
                    <wp:lineTo x="125" y="21172"/>
                    <wp:lineTo x="21344" y="21172"/>
                    <wp:lineTo x="21344" y="0"/>
                    <wp:lineTo x="125" y="0"/>
                  </wp:wrapPolygon>
                </wp:wrapThrough>
                <wp:docPr id="3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EC0908A" w14:textId="614E8FEC" w:rsidR="00FA16C8" w:rsidRPr="00471EE5" w:rsidRDefault="00471EE5" w:rsidP="007C1373">
                            <w:pPr>
                              <w:pStyle w:val="Title-Back"/>
                              <w:rPr>
                                <w:sz w:val="56"/>
                                <w:szCs w:val="56"/>
                              </w:rPr>
                            </w:pPr>
                            <w:r w:rsidRPr="00471EE5">
                              <w:rPr>
                                <w:sz w:val="56"/>
                                <w:szCs w:val="56"/>
                              </w:rPr>
                              <w:t>Literacy Center Activities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74" type="#_x0000_t202" style="position:absolute;margin-left:3in;margin-top:80pt;width:346.1pt;height:42.85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v0d/UCAABX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vgamBG2Bowe2N2gu9ygeW3z6Tqegdt+BotmDHHh2ueruThZfNRJyUVOxYTOlZF8zWkJ8oX3pnz0d&#10;7GhrZN1/kCX4oVsjnaF9pVoLHsCBwDrw9HjixsZSgJBcJyMygasC7kaEhMnIuaDp8XWntHnHZIvs&#10;JsMKuHfW6e5OGxsNTY8q1pmQOW8ax38jLgSgOEjANzy1dzYKR+ePJEhW8SomHonGK48EZenN8gXx&#10;xnk4GS2vl4vFMvxp/YYkrXlZMmHdHEsrJK+j7lDkQ1GcikvLhpfWnA1Jq8160Si0o1DaufsOgJyp&#10;+ZdhOBAgl2cphREJ5lHi5eN44pGKjLxkEsReECbzZByQhCzzy5TuuGD/nhLqM5yMotFQTH/MLXDf&#10;y9xo2nIDw6PhbYbjkxJNbQmuROmoNZQ3w/4MChv+76HIZ7NoDCx6yzgBKNYs8uI8IN58RkbhYjLJ&#10;w+XEQtFaXLuGFmyYYHlDNwdA7NXrSG5pcTHNwtB3VA+16miCUjwWoWsm2z9DJ5n9ej/0bWShsZ22&#10;luUjtJeSUP3QKDCVYVNL9R2jHiZchvW3LVUMo+a9gBZNQkLsSHQH2Khz6foopaIAExk2GA3bhRnG&#10;57ZTfFODh2EYCDmDdq6467SnaA5DAKaXA/wwae14PD87raf/wfQXAAAA//8DAFBLAwQUAAYACAAA&#10;ACEAf4Qsit8AAAAMAQAADwAAAGRycy9kb3ducmV2LnhtbEyPwU7DMBBE70j8g7VI3KgTE9oqxKkA&#10;iZ7KgcIHbGMTB2I7st0m6dezPcFtRzOafVNtJtuzkw6x805CvsiAadd41blWwufH690aWEzoFPbe&#10;aQmzjrCpr68qLJUf3bs+7VPLqMTFEiWYlIaS89gYbTEu/KAdeV8+WEwkQ8tVwJHKbc9Fli25xc7R&#10;B4ODfjG6+dkfrQR7zs9hh2i/t7PAcZjN9m33LOXtzfT0CCzpKf2F4YJP6FAT08EfnYqsl1DcC9qS&#10;yFhmdFwSuSgEsIMEUTysgNcV/z+i/gUAAP//AwBQSwECLQAUAAYACAAAACEA5JnDwPsAAADhAQAA&#10;EwAAAAAAAAAAAAAAAAAAAAAAW0NvbnRlbnRfVHlwZXNdLnhtbFBLAQItABQABgAIAAAAIQAjsmrh&#10;1wAAAJQBAAALAAAAAAAAAAAAAAAAACwBAABfcmVscy8ucmVsc1BLAQItABQABgAIAAAAIQCVG/R3&#10;9QIAAFcGAAAOAAAAAAAAAAAAAAAAACwCAABkcnMvZTJvRG9jLnhtbFBLAQItABQABgAIAAAAIQB/&#10;hCyK3wAAAAwBAAAPAAAAAAAAAAAAAAAAAE0FAABkcnMvZG93bnJldi54bWxQSwUGAAAAAAQABADz&#10;AAAAWQYAAAAA&#10;" filled="f" stroked="f">
                <v:textbox inset=",0,,0">
                  <w:txbxContent>
                    <w:p w14:paraId="6EC0908A" w14:textId="614E8FEC" w:rsidR="00FA16C8" w:rsidRPr="00471EE5" w:rsidRDefault="00471EE5" w:rsidP="007C1373">
                      <w:pPr>
                        <w:pStyle w:val="Title-Back"/>
                        <w:rPr>
                          <w:sz w:val="56"/>
                          <w:szCs w:val="56"/>
                        </w:rPr>
                      </w:pPr>
                      <w:r w:rsidRPr="00471EE5">
                        <w:rPr>
                          <w:sz w:val="56"/>
                          <w:szCs w:val="56"/>
                        </w:rPr>
                        <w:t>Literacy Center Activities</w:t>
                      </w:r>
                    </w:p>
                  </w:txbxContent>
                </v:textbox>
                <w10:wrap type="through" anchorx="page" anchory="page"/>
              </v:shape>
            </w:pict>
          </mc:Fallback>
        </mc:AlternateContent>
      </w:r>
      <w:r w:rsidR="006F2081">
        <w:rPr>
          <w:noProof/>
        </w:rPr>
        <mc:AlternateContent>
          <mc:Choice Requires="wps">
            <w:drawing>
              <wp:anchor distT="0" distB="0" distL="114300" distR="114300" simplePos="0" relativeHeight="251658351" behindDoc="0" locked="0" layoutInCell="1" allowOverlap="1" wp14:anchorId="08C7E541" wp14:editId="2F7EB94F">
                <wp:simplePos x="0" y="0"/>
                <wp:positionH relativeFrom="page">
                  <wp:posOffset>457200</wp:posOffset>
                </wp:positionH>
                <wp:positionV relativeFrom="page">
                  <wp:posOffset>5029200</wp:posOffset>
                </wp:positionV>
                <wp:extent cx="3340100" cy="304800"/>
                <wp:effectExtent l="0" t="0" r="0" b="0"/>
                <wp:wrapThrough wrapText="bothSides">
                  <wp:wrapPolygon edited="0">
                    <wp:start x="164" y="0"/>
                    <wp:lineTo x="164" y="19800"/>
                    <wp:lineTo x="21189" y="19800"/>
                    <wp:lineTo x="21189" y="0"/>
                    <wp:lineTo x="164" y="0"/>
                  </wp:wrapPolygon>
                </wp:wrapThrough>
                <wp:docPr id="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426EC61" w14:textId="7A1DE94A" w:rsidR="00FA16C8" w:rsidRPr="00CA47DA" w:rsidRDefault="00B17B47" w:rsidP="007C1373">
                            <w:pPr>
                              <w:pStyle w:val="Mailer"/>
                            </w:pPr>
                            <w:r>
                              <w:t xml:space="preserve">Ms. </w:t>
                            </w:r>
                            <w:proofErr w:type="spellStart"/>
                            <w:r>
                              <w:t>Laya</w:t>
                            </w:r>
                            <w:r w:rsidR="00303A9E">
                              <w:t>’s</w:t>
                            </w:r>
                            <w:proofErr w:type="spellEnd"/>
                            <w:r>
                              <w:t xml:space="preserve"> Kindergarten Class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5" type="#_x0000_t202" style="position:absolute;margin-left:36pt;margin-top:396pt;width:263pt;height:24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v8VvUCAABXBgAADgAAAGRycy9lMm9Eb2MueG1srFXbbtswDH0fsH8Q9O76EiWxjTpFbh4GdBeg&#10;3QcothwLsyVPUup0w/59lJykSbsBxTY/GDRFHZKHF1/f7NsGPTCluRQZDq8CjJgoZMnFNsNf7nMv&#10;xkgbKkraSMEy/Mg0vpm9fXPddymLZC2bkikEIEKnfZfh2pgu9X1d1Kyl+kp2TMBhJVVLDXyqrV8q&#10;2gN62/hREEz8XqqyU7JgWoN2NRzimcOvKlaYT1WlmUFNhiE2497KvTf27c+uabpVtKt5cQiD/kUU&#10;LeUCnJ6gVtRQtFP8BVTLCyW1rMxVIVtfVhUvmMsBsgmDZ9nc1bRjLhcgR3cnmvT/gy0+PnxWiJcZ&#10;Hk0xErSFGt2zvUELuUdxYvnpO52C2V0HhmYPeqizy1V3t7L4qpGQy5qKLZsrJfua0RLiC+1N/+zq&#10;gKMtyKb/IEvwQ3dGOqB9pVpLHtCBAB3q9HiqjY2lAOVoRIAgOCrgbBSQGGTrgqbH253S5h2TLbJC&#10;hhXU3qHTh1ttBtOjiXUmZM6bBvQ0bcSFAjAHDfiGq/bMRuHK+SMJknW8jolHosnaI0FZevN8SbxJ&#10;Hk7Hq9FquVyFP63fkKQ1L0smrJtja4XkdaU7NPnQFKfm0rLhpYWzIWm13SwbhR4otHbungMhZ2b+&#10;ZRiOL8jlWUphRIJFlHj5JJ56pCJjL5kGsReEySKZBCQhq/wypVsu2L+nhPoMJ+NoPDTTH3ML3PMy&#10;N5q23MDyaHibYWgHeKwRTW0LrkXpZEN5M8hnVNjwf09FPp9HE6iit4oToGLDIi/OA+It5mQcLqfT&#10;PFxNLRWt5bVraMGGDZY3dHsgxB69rsgtLS62WRj6rtRDr7oyQSsem9ANk52fYZLMfrMf5nZks7aT&#10;tpHlI4yXktD9MCiwlUGopfqOUQ8bLsP6244qhlHzXsCIJiEhdiW6DxDUuXZz1FJRAESGDUaDuDTD&#10;+tx1im9r8DAsAyHnMM4Vd5P2FM1hCcD2coQfNq1dj+ffzurpfzD7BQAA//8DAFBLAwQUAAYACAAA&#10;ACEAtwv4td4AAAAKAQAADwAAAGRycy9kb3ducmV2LnhtbEyPzU7DMBCE70i8g7VI3KjdiJ80xKkA&#10;iZ7KgcIDbGMTB+J1FLtN0qdne4LTzmpHs9+U68l34miH2AbSsFwoEJbqYFpqNHx+vN7kIGJCMtgF&#10;shpmG2FdXV6UWJgw0rs97lIjOIRigRpcSn0hZayd9RgXobfEt68weEy8Do00A44c7juZKXUvPbbE&#10;Hxz29sXZ+md38Br8aXkatoj+ezNnOPaz27xtn7W+vpqeHkEkO6U/M5zxGR0qZtqHA5koOg0PGVdJ&#10;PFdnwYa7Vc5iryG/VQpkVcr/FapfAAAA//8DAFBLAQItABQABgAIAAAAIQDkmcPA+wAAAOEBAAAT&#10;AAAAAAAAAAAAAAAAAAAAAABbQ29udGVudF9UeXBlc10ueG1sUEsBAi0AFAAGAAgAAAAhACOyauHX&#10;AAAAlAEAAAsAAAAAAAAAAAAAAAAALAEAAF9yZWxzLy5yZWxzUEsBAi0AFAAGAAgAAAAhAIqr/Fb1&#10;AgAAVwYAAA4AAAAAAAAAAAAAAAAALAIAAGRycy9lMm9Eb2MueG1sUEsBAi0AFAAGAAgAAAAhALcL&#10;+LXeAAAACgEAAA8AAAAAAAAAAAAAAAAATQUAAGRycy9kb3ducmV2LnhtbFBLBQYAAAAABAAEAPMA&#10;AABYBgAAAAA=&#10;" filled="f" stroked="f">
                <v:textbox inset=",0,,0">
                  <w:txbxContent>
                    <w:p w14:paraId="0426EC61" w14:textId="7A1DE94A" w:rsidR="00FA16C8" w:rsidRPr="00CA47DA" w:rsidRDefault="00B17B47" w:rsidP="007C1373">
                      <w:pPr>
                        <w:pStyle w:val="Mailer"/>
                      </w:pPr>
                      <w:r>
                        <w:t xml:space="preserve">Ms. </w:t>
                      </w:r>
                      <w:proofErr w:type="spellStart"/>
                      <w:r>
                        <w:t>Laya</w:t>
                      </w:r>
                      <w:r w:rsidR="00303A9E">
                        <w:t>’s</w:t>
                      </w:r>
                      <w:proofErr w:type="spellEnd"/>
                      <w:r>
                        <w:t xml:space="preserve"> Kindergarten Class</w:t>
                      </w:r>
                    </w:p>
                  </w:txbxContent>
                </v:textbox>
                <w10:wrap type="through" anchorx="page" anchory="page"/>
              </v:shape>
            </w:pict>
          </mc:Fallback>
        </mc:AlternateContent>
      </w:r>
      <w:r w:rsidR="006F2081">
        <w:rPr>
          <w:noProof/>
        </w:rPr>
        <mc:AlternateContent>
          <mc:Choice Requires="wps">
            <w:drawing>
              <wp:anchor distT="0" distB="0" distL="114300" distR="114300" simplePos="0" relativeHeight="251658352" behindDoc="1" locked="0" layoutInCell="1" allowOverlap="1" wp14:anchorId="1C8AEC50" wp14:editId="696E5566">
                <wp:simplePos x="0" y="0"/>
                <wp:positionH relativeFrom="page">
                  <wp:posOffset>457200</wp:posOffset>
                </wp:positionH>
                <wp:positionV relativeFrom="page">
                  <wp:posOffset>5334000</wp:posOffset>
                </wp:positionV>
                <wp:extent cx="3340100" cy="431800"/>
                <wp:effectExtent l="0" t="0" r="0" b="0"/>
                <wp:wrapThrough wrapText="bothSides">
                  <wp:wrapPolygon edited="0">
                    <wp:start x="164" y="0"/>
                    <wp:lineTo x="164" y="20329"/>
                    <wp:lineTo x="21189" y="20329"/>
                    <wp:lineTo x="21189" y="0"/>
                    <wp:lineTo x="164" y="0"/>
                  </wp:wrapPolygon>
                </wp:wrapThrough>
                <wp:docPr id="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F7C8" w14:textId="6BD54004" w:rsidR="00FA16C8" w:rsidRPr="00CA47DA" w:rsidRDefault="00B17B47" w:rsidP="007C1373">
                            <w:pPr>
                              <w:pStyle w:val="BlockText"/>
                            </w:pPr>
                            <w:r>
                              <w:t>**Please feel free to email or talk to me after-school for additional questions or information**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6" type="#_x0000_t202" style="position:absolute;margin-left:36pt;margin-top:420pt;width:263pt;height:34pt;z-index:-25165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qAMLUCAAC7BQAADgAAAGRycy9lMm9Eb2MueG1srFRbb9sgFH6ftP+AeHdsJySNrTpVc/E0qbtI&#10;7X4AMThGs8EDErub9t93wEmatpo0beMBHQ6H79w+zvVN39TowLURSmY4HkUYcVkoJuQuw18e8mCO&#10;kbFUMloryTP8yA2+Wbx9c921KR+rStWMawQg0qRdm+HK2jYNQ1NUvKFmpFou4bJUuqEWjnoXMk07&#10;QG/qcBxFs7BTmrVaFdwY0K6HS7zw+GXJC/upLA23qM4wxGb9rv2+dXu4uKbpTtO2EsUxDPoXUTRU&#10;SHB6hlpTS9Fei1dQjSi0Mqq0o0I1oSpLUXCfA2QTRy+yua9oy30uUBzTnstk/h9s8fHwWSPBMjyZ&#10;YSRpAz164L1FS9WjxNena00KZvctGNoe9NBnn6tp71Tx1SCpVhWVO36rteoqThnEF7vKhhdPXUdM&#10;ahzItvugGPihe6s8UF/qxhUPyoEAHfr0eO6Ni6UA5WRCoEBwVcAdmcRzkJ0Lmp5et9rYd1w1yAkZ&#10;1tB7j04Pd8YOpicT50yqXNS1738tnykAc9CAb3jq7lwUvp0/kijZzDdzEpDxbBOQiLHgNl+RYJbH&#10;V9P1ZL1areOfzm9M0kowxqVzc6JWTP6sdUeSD6Q4k8uoWjAH50Iyerdd1RodKFA79+tYkAuz8HkY&#10;vl6Qy4uU4jGJluMkyGfzq4CUZBokV9E8iOJkmcwikpB1/jylOyH5v6eEugwn0/F0INNvc4v8ep0b&#10;TRthYXjUoskw0AGWM6Kpo+BGMi9bKupBviiFC/+pFNDuU6M9YR1HB7baftsPf4M4ZEfgrWKPQGGt&#10;gGFARph8IFRKf8eogymSYfNtTzXHqH4v4RskMSFu7PgDCPpSuz1pqSwAIsMWo0Fc2WFE7VstdhV4&#10;GD6cVLfwZUrh2fwUzfGjwYTwSR2nmRtBl2dv9TRzF78AAAD//wMAUEsDBBQABgAIAAAAIQCURtvb&#10;3QAAAAoBAAAPAAAAZHJzL2Rvd25yZXYueG1sTI/NTsMwEITvSLyDtUjcqN2InzTEqQCJnsqhhQfY&#10;xiYOxOsodpukT89ygts32tHsTLmefCdOdohtIA3LhQJhqQ6mpUbDx/vrTQ4iJiSDXSCrYbYR1tXl&#10;RYmFCSPt7GmfGsEhFAvU4FLqCylj7azHuAi9Jb59hsFjYjk00gw4crjvZKbUvfTYEn9w2NsXZ+vv&#10;/dFr8Ofledgi+q/NnOHYz27ztn3W+vpqenoEkeyU/szwW5+rQ8WdDuFIJopOw0PGU5KG/FYxsOFu&#10;lTMcNKwUg6xK+X9C9QMAAP//AwBQSwECLQAUAAYACAAAACEA5JnDwPsAAADhAQAAEwAAAAAAAAAA&#10;AAAAAAAAAAAAW0NvbnRlbnRfVHlwZXNdLnhtbFBLAQItABQABgAIAAAAIQAjsmrh1wAAAJQBAAAL&#10;AAAAAAAAAAAAAAAAACwBAABfcmVscy8ucmVsc1BLAQItABQABgAIAAAAIQAyuoAwtQIAALsFAAAO&#10;AAAAAAAAAAAAAAAAACwCAABkcnMvZTJvRG9jLnhtbFBLAQItABQABgAIAAAAIQCURtvb3QAAAAoB&#10;AAAPAAAAAAAAAAAAAAAAAA0FAABkcnMvZG93bnJldi54bWxQSwUGAAAAAAQABADzAAAAFwYAAAAA&#10;" filled="f" stroked="f">
                <v:textbox inset=",0,,0">
                  <w:txbxContent>
                    <w:p w14:paraId="0ED4F7C8" w14:textId="6BD54004" w:rsidR="00FA16C8" w:rsidRPr="00CA47DA" w:rsidRDefault="00B17B47" w:rsidP="007C1373">
                      <w:pPr>
                        <w:pStyle w:val="BlockText"/>
                      </w:pPr>
                      <w:r>
                        <w:t>**Please feel free to email or talk to me after-school for additional questions or information**</w:t>
                      </w:r>
                    </w:p>
                  </w:txbxContent>
                </v:textbox>
                <w10:wrap type="through" anchorx="page" anchory="page"/>
              </v:shape>
            </w:pict>
          </mc:Fallback>
        </mc:AlternateContent>
      </w:r>
      <w:r w:rsidR="006F2081">
        <w:rPr>
          <w:noProof/>
        </w:rPr>
        <mc:AlternateContent>
          <mc:Choice Requires="wps">
            <w:drawing>
              <wp:anchor distT="0" distB="0" distL="114300" distR="114300" simplePos="0" relativeHeight="251658353" behindDoc="0" locked="0" layoutInCell="0" allowOverlap="1" wp14:anchorId="216D06AF" wp14:editId="6EEFE392">
                <wp:simplePos x="0" y="0"/>
                <wp:positionH relativeFrom="page">
                  <wp:posOffset>2921000</wp:posOffset>
                </wp:positionH>
                <wp:positionV relativeFrom="page">
                  <wp:posOffset>6515100</wp:posOffset>
                </wp:positionV>
                <wp:extent cx="3657600" cy="274320"/>
                <wp:effectExtent l="0" t="0" r="0" b="5080"/>
                <wp:wrapTight wrapText="bothSides">
                  <wp:wrapPolygon edited="0">
                    <wp:start x="150" y="0"/>
                    <wp:lineTo x="150" y="20000"/>
                    <wp:lineTo x="21300" y="20000"/>
                    <wp:lineTo x="21300" y="0"/>
                    <wp:lineTo x="150" y="0"/>
                  </wp:wrapPolygon>
                </wp:wrapTight>
                <wp:docPr id="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624349D" w14:textId="10B70943" w:rsidR="00B17B47" w:rsidRPr="00B17B47" w:rsidRDefault="00B17B47" w:rsidP="00B17B47">
                            <w:pPr>
                              <w:pStyle w:val="Mailer"/>
                              <w:rPr>
                                <w:b/>
                                <w:i/>
                                <w:sz w:val="36"/>
                                <w:szCs w:val="36"/>
                              </w:rPr>
                            </w:pPr>
                            <w:r w:rsidRPr="00B17B47">
                              <w:rPr>
                                <w:b/>
                                <w:i/>
                                <w:sz w:val="36"/>
                                <w:szCs w:val="36"/>
                              </w:rPr>
                              <w:t>Additional Dates to Remember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7" type="#_x0000_t202" style="position:absolute;margin-left:230pt;margin-top:513pt;width:4in;height:21.6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XBvcCAABXBgAADgAAAGRycy9lMm9Eb2MueG1srFXbjpswEH2v1H+w/M5yCSGAllRJCFWl7UXa&#10;7Qc4YIJVsKnthGyr/nvHJkmT3VZatc0DsmfGZy5nZnL75tC1aE+lYoJn2L/xMKK8FBXj2wx/fiic&#10;GCOlCa9IKzjN8CNV+M389avboU9pIBrRVlQiAOEqHfoMN1r3qeuqsqEdUTeipxyUtZAd0XCVW7eS&#10;ZAD0rnUDz4vcQciql6KkSoE0H5V4bvHrmpb6Y10rqlGbYYhN26+03435uvNbkm4l6RtWHsMgfxFF&#10;RxgHp2eonGiCdpI9g+pYKYUStb4pReeKumYltTlANr73JJv7hvTU5gLFUf25TOr/wZYf9p8kYlWG&#10;Jz5GnHTA0QM9aLQUB5T4pj5Dr1Iwu+/BUB9ADjzbXFV/J8ovCnGxagjf0oWUYmgoqSA++9K9eDri&#10;KAOyGd6LCvyQnRYW6FDLzhQPyoEAHXh6PHNjYilBOImms8gDVQm6YBZOAkueS9LT614q/ZaKDplD&#10;hiVwb9HJ/k5pyANMTybGGRcFa1vLf8uvBGA4SsA3PDU6E4Wl83viJet4HYdOGERrJ/SqylkUq9CJ&#10;Cn82zSf5apX7P4xfP0wbVlWUGzen1vLDl1F3bPKxKc7NpUTLKgNnQlJyu1m1Eu0JtHZhf4YtCP7C&#10;zL0Ow6ohlycp+UHoLYPEKaJ45oR1OHWSmRc7np8sk8gLkzAvrlO6Y5z+e0poyHAyDaZjM/0xN8/+&#10;nudG0o5pWB4t6zIcn41IalpwzStLrSasHc8XpTDh/74UxWIRRMCik8cJlGJDAycuvNBZLsKpv5rN&#10;Cj+fmVJ0pq59S0o6brCiJdtjQYzqZSR3pLzaZr7vWqpHFi1NwOapCe0wmfkZJ0kfNodxbqenId2I&#10;6hHGSwrofhgU2MpwaIT8htEAGy7D6uuOSIpR+47DiCZ+GJqVaC9wkJfSzUlKeAkQGdYYjceVHtfn&#10;rpds24CHcRlwsYBxrpmdNDP3YzRQZnOB7WULfty0Zj1e3q3Vr/+D+U8AAAD//wMAUEsDBBQABgAI&#10;AAAAIQAnSeic3QAAAA4BAAAPAAAAZHJzL2Rvd25yZXYueG1sTI/BTsMwEETvSPyDtUjcqN2AIghx&#10;KkCip3Kg8AHbeIkD8TqK3Sbp1+Oc4PZWM5qdKTeT68SJhtB61rBeKRDEtTctNxo+P15v7kGEiGyw&#10;80waZgqwqS4vSiyMH/mdTvvYiBTCoUANNsa+kDLUlhyGle+Jk/blB4cxnUMjzYBjCnedzJTKpcOW&#10;0weLPb1Yqn/2R6fBndfnYYfovrdzhmM/2+3b7lnr66vp6RFEpCn+mWGpn6pDlTod/JFNEJ2Gu1yl&#10;LTEJKssTLRZ1u9BhofwhA1mV8v+M6hcAAP//AwBQSwECLQAUAAYACAAAACEA5JnDwPsAAADhAQAA&#10;EwAAAAAAAAAAAAAAAAAAAAAAW0NvbnRlbnRfVHlwZXNdLnhtbFBLAQItABQABgAIAAAAIQAjsmrh&#10;1wAAAJQBAAALAAAAAAAAAAAAAAAAACwBAABfcmVscy8ucmVsc1BLAQItABQABgAIAAAAIQD+QVcG&#10;9wIAAFcGAAAOAAAAAAAAAAAAAAAAACwCAABkcnMvZTJvRG9jLnhtbFBLAQItABQABgAIAAAAIQAn&#10;Seic3QAAAA4BAAAPAAAAAAAAAAAAAAAAAE8FAABkcnMvZG93bnJldi54bWxQSwUGAAAAAAQABADz&#10;AAAAWQYAAAAA&#10;" o:allowincell="f" filled="f" stroked="f">
                <v:textbox inset=",0,,0">
                  <w:txbxContent>
                    <w:p w14:paraId="2624349D" w14:textId="10B70943" w:rsidR="00B17B47" w:rsidRPr="00B17B47" w:rsidRDefault="00B17B47" w:rsidP="00B17B47">
                      <w:pPr>
                        <w:pStyle w:val="Mailer"/>
                        <w:rPr>
                          <w:b/>
                          <w:i/>
                          <w:sz w:val="36"/>
                          <w:szCs w:val="36"/>
                        </w:rPr>
                      </w:pPr>
                      <w:r w:rsidRPr="00B17B47">
                        <w:rPr>
                          <w:b/>
                          <w:i/>
                          <w:sz w:val="36"/>
                          <w:szCs w:val="36"/>
                        </w:rPr>
                        <w:t>Additional Dates to Remember</w:t>
                      </w:r>
                    </w:p>
                  </w:txbxContent>
                </v:textbox>
                <w10:wrap type="tight" anchorx="page" anchory="page"/>
              </v:shape>
            </w:pict>
          </mc:Fallback>
        </mc:AlternateContent>
      </w:r>
    </w:p>
    <w:sectPr w:rsidR="007C1373" w:rsidSect="007C1373">
      <w:headerReference w:type="default" r:id="rId25"/>
      <w:footerReference w:type="default" r:id="rId26"/>
      <w:headerReference w:type="first" r:id="rId27"/>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B596A4" w14:textId="77777777" w:rsidR="001769BC" w:rsidRDefault="001769BC">
      <w:r>
        <w:separator/>
      </w:r>
    </w:p>
  </w:endnote>
  <w:endnote w:type="continuationSeparator" w:id="0">
    <w:p w14:paraId="64FDF305" w14:textId="77777777" w:rsidR="001769BC" w:rsidRDefault="0017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226F2" w14:textId="77777777" w:rsidR="00FA16C8" w:rsidRDefault="00FA16C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9D116" w14:textId="77777777" w:rsidR="00FA16C8" w:rsidRDefault="00FA16C8">
    <w:pPr>
      <w:pStyle w:val="Footer"/>
    </w:pPr>
    <w:r>
      <w:rPr>
        <w:noProof/>
      </w:rPr>
      <mc:AlternateContent>
        <mc:Choice Requires="wps">
          <w:drawing>
            <wp:anchor distT="0" distB="0" distL="114300" distR="114300" simplePos="0" relativeHeight="251658265" behindDoc="0" locked="0" layoutInCell="1" allowOverlap="1" wp14:anchorId="1D1F5ADB" wp14:editId="56ED49FD">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CB09A" w14:textId="77777777" w:rsidR="00FA16C8" w:rsidRDefault="00FA16C8" w:rsidP="007C1373">
                          <w:pPr>
                            <w:pStyle w:val="Page"/>
                          </w:pPr>
                          <w:r>
                            <w:fldChar w:fldCharType="begin"/>
                          </w:r>
                          <w:r>
                            <w:instrText xml:space="preserve"> page </w:instrText>
                          </w:r>
                          <w:r>
                            <w:fldChar w:fldCharType="separate"/>
                          </w:r>
                          <w:r w:rsidR="001769BC">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80"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iCjLMCAACxBQAADgAAAGRycy9lMm9Eb2MueG1srFRtb5swEP4+af/B8nfKSyAFVFK1SZgmdS9S&#10;ux/gYBOsgc1sJ6Sb9t93NiVNWk2atvEBne3z43vunrur60PXoj1TmktR4PAiwIiJSlIutgX+8lB6&#10;KUbaEEFJKwUr8CPT+Hrx9s3V0Ocsko1sKVMIQITOh77AjTF97vu6alhH9IXsmYDDWqqOGFiqrU8V&#10;GQC9a/0oCOb+IBXtlayY1rC7Gg/xwuHXNavMp7rWzKC2wBCbcX/l/hv79xdXJN8q0je8egqD/EUU&#10;HeECHj1CrYghaKf4K6iOV0pqWZuLSna+rGteMccB2ITBCzb3DemZ4wLJ0f0xTfr/wVYf958V4rTA&#10;0QwjQTqo0QM7GHQrDygJbX6GXufgdt+DoznAPtTZcdX9nay+aiTksiFiy26UkkPDCIX43E3/5OqI&#10;oy3IZvggKbxDdkY6oEOtOps8SAcCdKjT47E2NpYKNpMkTQM4qeAoCmezuaudT/Lpcq+0ecdkh6xR&#10;YAWld+Bkf6cN0ADXycW+JWTJ29aVvxVnG+A47sDTcNWe2SBcNX9kQbZO12nsxdF87cUBpd5NuYy9&#10;eRleJqvZarlchT/tu2GcN5xSJuwzk7LC+M8q96TxURNHbWnZcmrhbEhabTfLVqE9AWWX7rPFguBP&#10;3PzzMNwxcHlBKYzi4DbKvHKeXnpxHSdedhmkXhBmt9k8iLN4VZ5TuuOC/TslNBQ4S6Jk1NJvuQXu&#10;e82N5B03MDta3hUYpAHf2M1WgWtBXWkN4e1on6TChv+cCsjYVGinVyvRUazmsDmMrTG1wUbSRxCw&#10;kiAw0CLMPTAaqb5jNMAMKbD+tiOKYdS+F9AEduBMhpqMzWQQUcHVAhuMRnNpxsG06xXfNoA8tpmQ&#10;N9AoNXcith01RgEM7ALmguPyNMPs4DldO6/nSbv4BQ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VSIKMswIAALEFAAAO&#10;AAAAAAAAAAAAAAAAACwCAABkcnMvZTJvRG9jLnhtbFBLAQItABQABgAIAAAAIQAe2t5G3wAAAA0B&#10;AAAPAAAAAAAAAAAAAAAAAAsFAABkcnMvZG93bnJldi54bWxQSwUGAAAAAAQABADzAAAAFwYAAAAA&#10;" filled="f" stroked="f">
              <v:textbox inset="0,0,0,0">
                <w:txbxContent>
                  <w:p w14:paraId="3E1CB09A" w14:textId="77777777" w:rsidR="00FA16C8" w:rsidRDefault="00FA16C8" w:rsidP="007C1373">
                    <w:pPr>
                      <w:pStyle w:val="Page"/>
                    </w:pPr>
                    <w:r>
                      <w:fldChar w:fldCharType="begin"/>
                    </w:r>
                    <w:r>
                      <w:instrText xml:space="preserve"> page </w:instrText>
                    </w:r>
                    <w:r>
                      <w:fldChar w:fldCharType="separate"/>
                    </w:r>
                    <w:r w:rsidR="001769BC">
                      <w:t>2</w:t>
                    </w:r>
                    <w: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AEA60" w14:textId="77777777" w:rsidR="00FA16C8" w:rsidRDefault="00FA16C8">
    <w:pPr>
      <w:pStyle w:val="Footer"/>
    </w:pPr>
    <w:r>
      <w:rPr>
        <w:noProof/>
      </w:rPr>
      <w:drawing>
        <wp:anchor distT="0" distB="0" distL="114300" distR="114300" simplePos="0" relativeHeight="251658223" behindDoc="0" locked="0" layoutInCell="1" allowOverlap="1" wp14:anchorId="5661E341" wp14:editId="04581F3D">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60"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F3F01" w14:textId="77777777" w:rsidR="00FA16C8" w:rsidRDefault="00FA16C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0D158" w14:textId="77777777" w:rsidR="001769BC" w:rsidRDefault="001769BC">
      <w:r>
        <w:separator/>
      </w:r>
    </w:p>
  </w:footnote>
  <w:footnote w:type="continuationSeparator" w:id="0">
    <w:p w14:paraId="78C7274E" w14:textId="77777777" w:rsidR="001769BC" w:rsidRDefault="001769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A30" w14:textId="77777777" w:rsidR="00FA16C8" w:rsidRDefault="00FA16C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250C1" w14:textId="77777777" w:rsidR="00FA16C8" w:rsidRDefault="00FA16C8">
    <w:pPr>
      <w:pStyle w:val="Header"/>
    </w:pPr>
    <w:r>
      <w:rPr>
        <w:noProof/>
      </w:rPr>
      <mc:AlternateContent>
        <mc:Choice Requires="wpg">
          <w:drawing>
            <wp:anchor distT="0" distB="0" distL="114300" distR="114300" simplePos="0" relativeHeight="251658215" behindDoc="0" locked="0" layoutInCell="1" allowOverlap="1" wp14:anchorId="00A73CAF" wp14:editId="2ACFC2DE">
              <wp:simplePos x="0" y="0"/>
              <wp:positionH relativeFrom="page">
                <wp:posOffset>365760</wp:posOffset>
              </wp:positionH>
              <wp:positionV relativeFrom="page">
                <wp:posOffset>365760</wp:posOffset>
              </wp:positionV>
              <wp:extent cx="7040880" cy="9326880"/>
              <wp:effectExtent l="0" t="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15;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RMEAACMDAAADgAAAGRycy9lMm9Eb2MueG1s7FfbbuM2EH0v0H8g+O7oaks2oiwc2Q4KpG2w&#10;adFnWqIuKEWqJB0lW/TfOyQlxbkAXWyLRQs0DwqHHA5nzswc0pcfHjuGHqhUreAZDi58jCgvRNny&#10;OsM//3RYpBgpTXhJmOA0w09U4Q9X335zOfQbGopGsJJKBEa42gx9hhut+43nqaKhHVEXoqccFish&#10;O6JBlLVXSjKA9Y55oe+vvEHIspeioErB7M4t4itrv6pooX+sKkU1YhkG37T9Svs9mq93dUk2tSR9&#10;0xajG+QLvOhIy+HQ2dSOaIJOsn1jqmsLKZSo9EUhOk9UVVtQGwNEE/ivormR4tTbWOrNUPczTADt&#10;K5y+2Gzxw8OdRG2Z4XCFEScd5Mgei6LUgDP09QZ0bmR/399JFyEMb0Xxq4Jl7/W6kWunjI7D96IE&#10;e+SkhQXnsZKdMQFho0ebg6c5B/RRowImEz/20xRSVcDaOgpXRrBZKhpIpdm3TMBVWDX/x5X9uDsI&#10;YLPbG8Sw1ax7ZOMOts6OzpnIoOLUM6jq74F635Ce2lwpA9gEajKBettyisLQYWpVcn4nwT3jhwJs&#10;/xKuKewgmBCZMDuL2mI1R0w2vVT6hooOmUGGGXhhU0EebpV24EwqJjNcHFrGLKiMowE6Okx83+5Q&#10;grWlWTV6tj9pziR6INBZxzq0OuzUQcrdXOCbP5cgmDe5s7qTh7MJm6EX1qHseWmdaCgp9+NYk5a5&#10;McTHuHGD2g53kYD0qGFo56EcbPf9vvbX+3Sfxos4XO0XsV+Wi+0hjxerQ5Asd9Euz3fBH8b3IN40&#10;bVlSbkKcmCCIP68oRk5yPTxzwQym99K6DRicfenp9rD0kzhKF0myjBZxRP3FdXrIF9s8WK2S/XV+&#10;vX/l6d5Gr/4ZZ2cojVfipKm8b8oBHdlJfiRAD1EKCcWobE0ZhcvYCcCkZmgSjQir4QootMRICv1L&#10;qxvbE6bDjU0l6+NcMHaLmyesb4grjWjp+8HYsqO6xWp2xyE3Jd1Ic9pGMJ6xhSKZCgIa3/WY67aj&#10;KJ9s69l54ICvRQbATI5hP8K9RHjNKIqSM0aYKFY5fkVc5A2o0a2UYjCtABzl8DEBAcu4DVN0n80g&#10;M3G+QyBvafMNiUjw3qb0X00iXQs1jFjbZTh1FfrfZxR4qFgKfrfBajWyX61QL6BU3um79XUeHA5j&#10;i9XK9OWkPfL1m1aNDqmf7862QGPNR8F9gqBCn1nAXSmTny861N0dri3NKab4HEn/T334q1KfKR9T&#10;HubhDoNGyE8YDfAIzrD67UQkxYh9x6GC1kEcg5o+F+S5cDwXCC/AVIY13AV2mGv30j71sq0bOCmw&#10;tMHFFl6EVWvfH4a8HCFDsRjB8rF9qsGT19L5+Dw3b+pz2eo//4i4+hMAAP//AwBQSwMEFAAGAAgA&#10;AAAhANK5pYXfAAAACwEAAA8AAABkcnMvZG93bnJldi54bWxMj0FLw0AQhe+C/2EZwZvdpJooMZtS&#10;inoqgq1Qettmp0lodjZkt0n6752CoKd5w3u8+SZfTLYVA/a+caQgnkUgkEpnGqoUfG/fH15A+KDJ&#10;6NYRKrigh0Vxe5PrzLiRvnDYhEpwCflMK6hD6DIpfVmj1X7mOiT2jq63OvDaV9L0euRy28p5FKXS&#10;6ob4Qq07XNVYnjZnq+Bj1OPyMX4b1qfj6rLfJp+7dYxK3d9Ny1cQAafwF4YrPqNDwUwHdybjRasg&#10;eU45+TuvfpymTyAOrJI5K1nk8v8PxQ8AAAD//wMAUEsBAi0AFAAGAAgAAAAhAOSZw8D7AAAA4QEA&#10;ABMAAAAAAAAAAAAAAAAAAAAAAFtDb250ZW50X1R5cGVzXS54bWxQSwECLQAUAAYACAAAACEAI7Jq&#10;4dcAAACUAQAACwAAAAAAAAAAAAAAAAAsAQAAX3JlbHMvLnJlbHNQSwECLQAUAAYACAAAACEAllo+&#10;/RMEAACMDAAADgAAAAAAAAAAAAAAAAAsAgAAZHJzL2Uyb0RvYy54bWxQSwECLQAUAAYACAAAACEA&#10;0rmlhd8AAAALAQAADwAAAAAAAAAAAAAAAABrBgAAZHJzL2Rvd25yZXYueG1sUEsFBgAAAAAEAAQA&#10;8wAAAHcHA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BM58IAAADbAAAADwAAAGRycy9kb3ducmV2LnhtbESPS2sCMRSF9wX/Q7hCdzXjLGyZGqWI&#10;j8FdVRB3l8ntJHRyMyRRp//eFApdHs7j48yXg+vEjUK0nhVMJwUI4sZry62C03Hz8gYiJmSNnWdS&#10;8EMRlovR0xwr7e/8SbdDakUe4VihApNSX0kZG0MO48T3xNn78sFhyjK0Uge853HXybIoZtKh5Uww&#10;2NPKUPN9uLoM6S/xtC/rc7Az1rt6a+x6Z5R6Hg8f7yASDek//NeutYLyFX6/5B8gF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fBM58IAAADbAAAADwAAAAAAAAAAAAAA&#10;AAChAgAAZHJzL2Rvd25yZXYueG1sUEsFBgAAAAAEAAQA+QAAAJADAAAAAA==&#10;" strokecolor="#8ec73b [3214]"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kj2vwAA&#10;ANsAAAAPAAAAZHJzL2Rvd25yZXYueG1sRE9NawIxEL0X/A9hBG81W6VSVqMUQdBDKa6lvQ6bcXcx&#10;mSxJXOO/bw6Cx8f7Xm2SNWIgHzrHCt6mBQji2umOGwU/p93rB4gQkTUax6TgTgE269HLCkvtbnyk&#10;oYqNyCEcSlTQxtiXUoa6JYth6nrizJ2dtxgz9I3UHm853Bo5K4qFtNhxbmixp21L9aW6WgW/FX+n&#10;5I01f9uv/eF0du/D3Ck1GafPJYhIKT7FD/deK5jlsflL/gF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RGSPa/AAAA2wAAAA8AAAAAAAAAAAAAAAAAlwIAAGRycy9kb3ducmV2&#10;LnhtbFBLBQYAAAAABAAEAPUAAACDAwAAAAA=&#10;" filled="f" fillcolor="#9bc1ff" strokecolor="#8ec73b [3214]" strokeweight="1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78" behindDoc="0" locked="0" layoutInCell="1" allowOverlap="1" wp14:anchorId="7F738873" wp14:editId="0E46AC43">
              <wp:simplePos x="0" y="0"/>
              <wp:positionH relativeFrom="page">
                <wp:posOffset>548640</wp:posOffset>
              </wp:positionH>
              <wp:positionV relativeFrom="page">
                <wp:posOffset>466090</wp:posOffset>
              </wp:positionV>
              <wp:extent cx="3337560" cy="190500"/>
              <wp:effectExtent l="2540" t="0" r="0" b="381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45FEE2C" w14:textId="77777777" w:rsidR="00FA16C8" w:rsidRDefault="00FA16C8" w:rsidP="007C1373">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78" type="#_x0000_t202" style="position:absolute;margin-left:43.2pt;margin-top:36.7pt;width:262.8pt;height:1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gf3fcCAABXBgAADgAAAGRycy9lMm9Eb2MueG1srFXJbtswEL0X6D8QvCtaLNuSEDmwLasokC5A&#10;0g+gJcoiKpEqSVtOg/57h5TXpIegrQ8COTOceW82397t2wbtqFRM8BT7Nx5GlBeiZHyT4m+PuRNh&#10;pDThJWkEpyl+ogrfzd6/u+27hAaiFk1JJQInXCV9l+Ja6y5xXVXUtCXqRnSUg7ISsiUarnLjlpL0&#10;4L1t3MDzJm4vZNlJUVClQJoNSjyz/quKFvpLVSmqUZNiwKbtV9rv2nzd2S1JNpJ0NSsOMMhfoGgJ&#10;4xD05CojmqCtZK9ctayQQolK3xSidUVVsYJaDsDG916weahJRy0XSI7qTmlS/89t8Xn3VSJWpjgY&#10;Y8RJCzV6pHuNFmKPgpHJT9+pBMweOjDUe5BDnS1X1d2L4rtCXCxrwjd0LqXoa0pKwOebl+7F08GP&#10;Mk7W/SdRQhyy1cI62leyNcmDdCDwDnV6OtXGYClAOBqNpuMJqArQ+bE39mzxXJIcX3dS6Q9UtMgc&#10;Uiyh9tY72d0rbdCQ5GhignGRs6ax9W/4lQAMBwnEhqdGZ1DYcj7HXryKVlHohMFk5YReWTrzfBk6&#10;k9yfjrNRtlxm/i8T1w+TmpUl5SbMsbX88G2lOzT50BSn5lKiYaVxZyApuVkvG4l2BFo7tz+bc9Cc&#10;zdxrGDYJwOUFJT8IvUUQO/kkmjphFY6deOpFjufHi3jihXGY5deU7hmn/04J9SmOx9B3ls4Z9Atu&#10;nv295kaSlmlYHg1rUxydjEhiWnDFS1taTVgznC9SYeD/ORX5fB5MoIpOFsWQijUNnCj3QmcxD8f+&#10;cjrN/WxqUtGavHYNKeiwwfKGbA4JMaq3FbklxdU2833Xlnoo6TBBtvWOWG0z2qEyczRMlN6v98DU&#10;TNpalE8wXlJA98OgwFaGQy3kT4x62HApVj+2RFKMmo8cRjT2w9CsRHuBg7yUro9SwgtwkWKN0XBc&#10;6mF9bjvJNjVEGJYBF3MY54rZSTujAejmAtvLkjhsWrMeL+/W6vx/MPsNAAD//wMAUEsDBBQABgAI&#10;AAAAIQBb+Asg4AAAAAkBAAAPAAAAZHJzL2Rvd25yZXYueG1sTI9BT8MwDIXvSPyHyEjcWLLBuqk0&#10;nRASiEkcRpngmjamrdY4pcm6wq/HnOBk2e/p+XvZZnKdGHEIrScN85kCgVR521KtYf/6cLUGEaIh&#10;azpPqOELA2zy87PMpNaf6AXHItaCQyikRkMTY59KGaoGnQkz3yOx9uEHZyKvQy3tYE4c7jq5UCqR&#10;zrTEHxrT432D1aE4Og3b7+T58z1uH8vdciq6tyelxuVB68uL6e4WRMQp/pnhF5/RIWem0h/JBtFp&#10;WCc37NSwuubJejJfcLeSjYovMs/k/wb5DwAAAP//AwBQSwECLQAUAAYACAAAACEA5JnDwPsAAADh&#10;AQAAEwAAAAAAAAAAAAAAAAAAAAAAW0NvbnRlbnRfVHlwZXNdLnhtbFBLAQItABQABgAIAAAAIQAj&#10;smrh1wAAAJQBAAALAAAAAAAAAAAAAAAAACwBAABfcmVscy8ucmVsc1BLAQItABQABgAIAAAAIQCO&#10;WB/d9wIAAFcGAAAOAAAAAAAAAAAAAAAAACwCAABkcnMvZTJvRG9jLnhtbFBLAQItABQABgAIAAAA&#10;IQBb+Asg4AAAAAkBAAAPAAAAAAAAAAAAAAAAAE8FAABkcnMvZG93bnJldi54bWxQSwUGAAAAAAQA&#10;BADzAAAAXAYAAAAA&#10;" filled="f" stroked="f">
              <v:stroke o:forcedash="t"/>
              <v:textbox inset=",0,,0">
                <w:txbxContent>
                  <w:p w14:paraId="345FEE2C" w14:textId="77777777" w:rsidR="00FA16C8" w:rsidRDefault="00FA16C8" w:rsidP="007C1373">
                    <w:pPr>
                      <w:pStyle w:val="Header"/>
                    </w:pPr>
                    <w:r>
                      <w:t>The Lorem Ipsums</w:t>
                    </w:r>
                  </w:p>
                </w:txbxContent>
              </v:textbox>
              <w10:wrap anchorx="page" anchory="page"/>
            </v:shape>
          </w:pict>
        </mc:Fallback>
      </mc:AlternateContent>
    </w:r>
    <w:r>
      <w:rPr>
        <w:noProof/>
      </w:rPr>
      <mc:AlternateContent>
        <mc:Choice Requires="wps">
          <w:drawing>
            <wp:anchor distT="0" distB="0" distL="114300" distR="114300" simplePos="0" relativeHeight="251658277" behindDoc="0" locked="0" layoutInCell="1" allowOverlap="1" wp14:anchorId="484B479A" wp14:editId="0B06C0CE">
              <wp:simplePos x="0" y="0"/>
              <wp:positionH relativeFrom="page">
                <wp:posOffset>4028440</wp:posOffset>
              </wp:positionH>
              <wp:positionV relativeFrom="page">
                <wp:posOffset>466090</wp:posOffset>
              </wp:positionV>
              <wp:extent cx="320040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85DB793" w14:textId="77777777" w:rsidR="00FA16C8" w:rsidRDefault="00FA16C8" w:rsidP="007C1373">
                          <w:pPr>
                            <w:pStyle w:val="Header-Right"/>
                          </w:pPr>
                          <w:r>
                            <w:t>Spring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317.2pt;margin-top:36.7pt;width:252pt;height:1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r3k/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GI&#10;YCRoCzl6YHuD5nKPQATx6Tudgtp9B4pmD3LIs+OquztZfNVIyEVNxYbNlJJ9zWgJ/oX2pX/2dMDR&#10;FmTdf5Al2KFbIx3QvlKtDR6EAwE65OnxlBvrSwHCa8g2CeCqgLswCUawtyZoenzdKW3eMdkiu8mw&#10;gtw7dLq702ZQPapYY0LmvGlATtNGXAgAc5CAbXhq76wXLp0/kiBZxauYeCQarzwSlKU3yxfEG+fh&#10;ZLS8Xi4Wy/CntRuStOZlyYQ1cyytkLwudYciH4riVFxaNry0cNYlrTbrRaPQjkJp5+47BORMzb90&#10;w8ULuDyjFEYkmEeJl4/jiUcqMvKSSRB7QZjMk3FAErLMLyndccH+nRLqM5yMotFQTH/kFrjvJTea&#10;ttzA8Gh4m+H4pERTW4IrUbrUGsqbYX8WCuv+70ORz2bRGLLoLeMEQrFmkRfnAfHmMzIKF5NJHi4n&#10;NhStjWvX0IINEyxv6OYQEHv1uiS3tLiYZmHou1QPKR06yJXe0VdXjK6pbB8NHWX2673rX6dvG24t&#10;y0foMiWhCaBfYDjDppbqO0Y9DLoM629bqhhGzXsBnZqEhNjJ6A6wUefS9VFKRQEQGTYYDduFGabo&#10;tlN8U4OFYSYIOYOurrhruCdvgIE9wBBzXA4D107J87PTevotTH8B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LLr3&#10;k/QCAABeBgAADgAAAAAAAAAAAAAAAAAsAgAAZHJzL2Uyb0RvYy54bWxQSwECLQAUAAYACAAAACEA&#10;GadbEOEAAAALAQAADwAAAAAAAAAAAAAAAABMBQAAZHJzL2Rvd25yZXYueG1sUEsFBgAAAAAEAAQA&#10;8wAAAFoGAAAAAA==&#10;" filled="f" stroked="f">
              <v:stroke o:forcedash="t"/>
              <v:textbox inset=",0,,0">
                <w:txbxContent>
                  <w:p w14:paraId="585DB793" w14:textId="77777777" w:rsidR="00FA16C8" w:rsidRDefault="00FA16C8" w:rsidP="007C1373">
                    <w:pPr>
                      <w:pStyle w:val="Header-Right"/>
                    </w:pPr>
                    <w:r>
                      <w:t>Spring 2016</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26E89" w14:textId="77777777" w:rsidR="00FA16C8" w:rsidRDefault="00FA16C8">
    <w:pPr>
      <w:pStyle w:val="Header"/>
    </w:pPr>
    <w:r>
      <w:rPr>
        <w:noProof/>
      </w:rPr>
      <mc:AlternateContent>
        <mc:Choice Requires="wps">
          <w:drawing>
            <wp:anchor distT="0" distB="0" distL="114300" distR="114300" simplePos="0" relativeHeight="251658211" behindDoc="0" locked="0" layoutInCell="1" allowOverlap="1" wp14:anchorId="683C6538" wp14:editId="70040E47">
              <wp:simplePos x="5486400" y="8229600"/>
              <wp:positionH relativeFrom="page">
                <wp:posOffset>374650</wp:posOffset>
              </wp:positionH>
              <wp:positionV relativeFrom="page">
                <wp:posOffset>374650</wp:posOffset>
              </wp:positionV>
              <wp:extent cx="7022592" cy="3255264"/>
              <wp:effectExtent l="0" t="0" r="13335" b="21590"/>
              <wp:wrapTight wrapText="bothSides">
                <wp:wrapPolygon edited="0">
                  <wp:start x="0" y="0"/>
                  <wp:lineTo x="0" y="21575"/>
                  <wp:lineTo x="21563" y="21575"/>
                  <wp:lineTo x="21563" y="0"/>
                  <wp:lineTo x="0" y="0"/>
                </wp:wrapPolygon>
              </wp:wrapTight>
              <wp:docPr id="181" name="Rectangle 181"/>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29.5pt;margin-top:29.5pt;width:552.95pt;height:256.3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lKaoCAADtBQAADgAAAGRycy9lMm9Eb2MueG1srFRta9swEP4+2H8Q+r7acZO+hDoltHQMSlva&#10;jn5WZCkRyDpNUuJkv34nyXFDFyiM+YN8ku65l0d3d3W9bTXZCOcVmJqOTkpKhOHQKLOs6c/Xu28X&#10;lPjATMM0GFHTnfD0evb1y1Vnp6KCFehGOIJGjJ92tqarEOy0KDxfiZb5E7DC4KUE17KAW7csGsc6&#10;tN7qoirLs6ID11gHXHiPp7f5ks6SfSkFD49SehGIrinGFtLq0rqIazG7YtOlY3aleB8G+4coWqYM&#10;Oh1M3bLAyNqpv0y1ijvwIMMJh7YAKRUXKQfMZlR+yOZlxaxIuSA53g40+f9nlj9snhxRDb7dxYgS&#10;w1p8pGekjZmlFiQeIkWd9VPUfLFPrt95FGO+W+na+MdMyDbRuhtoFdtAOB6el1U1uawo4Xh3Wk0m&#10;1dk4Wi3e4db58F1AS6JQU4cBJDrZ5t6HrLpX6Vlu7pTWSfaokgViAakpEzJVkLjRjmwYvv1iWfUu&#10;l/5QeVTG7zgipY5BRkT69Y60MgTpqelknNHEc6YFcpjqKao6NsSnTfRnIMabM8knIlVnn14kOFOa&#10;pLDTIqK0eRYSXwdJHB2LkXEuTNjHmbQjTKKrAXj6ObDXj9Ac1QCuPgcPiOQZTBjArTLgjhnQQ8gy&#10;6yO/B3lHcQHNDgvTQe5Yb/mdwtK4Zz48MYctis2MYyc84iI1dDWFXqJkBe73sfOoj52Dt5R02PI1&#10;9b/WzAlK9A+DhXM5Go/jjEib8eS8wo07vFkc3ph1ewNYWdg1GF0So37Qe1E6aN9wOs2jV7xihqPv&#10;mvLg9pubkEcRzjcu5vOkhnPBsnBvXizfv3os/dftG3O274+ArfUA+/HAph/aJOvG9zAwXweQKvXQ&#10;O6893zhTcmXn+ReH1uE+ab1P6dkfAAAA//8DAFBLAwQUAAYACAAAACEA8qtrrd4AAAAKAQAADwAA&#10;AGRycy9kb3ducmV2LnhtbEyPQUvDQBCF74L/YRnBm91EampjNqUWBE+lRg8ep9lxE83OhuymTf+9&#10;WxDqaZh5jzffK1aT7cSBBt86VpDOEhDEtdMtGwUf7y93jyB8QNbYOSYFJ/KwKq+vCsy1O/IbHapg&#10;RAxhn6OCJoQ+l9LXDVn0M9cTR+3LDRZDXAcj9YDHGG47eZ8kmbTYcvzQYE+bhuqfarQKtptKPpvX&#10;dp6MZvG59nY8fe+2St3eTOsnEIGmcDHDGT+iQxmZ9m5k7UWn4GEZq4S/edbTbL4EsY+XRZqBLAv5&#10;v0L5CwAA//8DAFBLAQItABQABgAIAAAAIQDkmcPA+wAAAOEBAAATAAAAAAAAAAAAAAAAAAAAAABb&#10;Q29udGVudF9UeXBlc10ueG1sUEsBAi0AFAAGAAgAAAAhACOyauHXAAAAlAEAAAsAAAAAAAAAAAAA&#10;AAAALAEAAF9yZWxzLy5yZWxzUEsBAi0AFAAGAAgAAAAhAPuZZSmqAgAA7QUAAA4AAAAAAAAAAAAA&#10;AAAALAIAAGRycy9lMm9Eb2MueG1sUEsBAi0AFAAGAAgAAAAhAPKra63eAAAACgEAAA8AAAAAAAAA&#10;AAAAAAAAAgUAAGRycy9kb3ducmV2LnhtbFBLBQYAAAAABAAEAPMAAAANBgAAAAA=&#10;" fillcolor="#8ec73b [3214]" stroked="f">
              <v:fill color2="white [3212]" rotate="t" focus="100%" type="gradient">
                <o:fill v:ext="view" type="gradientUnscaled"/>
              </v:fill>
              <w10:wrap type="tight" anchorx="page" anchory="page"/>
            </v:rect>
          </w:pict>
        </mc:Fallback>
      </mc:AlternateContent>
    </w:r>
    <w:r w:rsidRPr="0023643B">
      <w:rPr>
        <w:noProof/>
      </w:rPr>
      <w:drawing>
        <wp:anchor distT="0" distB="0" distL="118745" distR="118745" simplePos="0" relativeHeight="251658213" behindDoc="0" locked="0" layoutInCell="1" allowOverlap="1" wp14:anchorId="66A49A13" wp14:editId="53B7B47A">
          <wp:simplePos x="5486400" y="8229600"/>
          <wp:positionH relativeFrom="page">
            <wp:posOffset>359229</wp:posOffset>
          </wp:positionH>
          <wp:positionV relativeFrom="page">
            <wp:posOffset>362857</wp:posOffset>
          </wp:positionV>
          <wp:extent cx="7043057" cy="3294743"/>
          <wp:effectExtent l="25400" t="0" r="0" b="0"/>
          <wp:wrapNone/>
          <wp:docPr id="6" name="Picture 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19" behindDoc="0" locked="0" layoutInCell="1" allowOverlap="1" wp14:anchorId="49938389" wp14:editId="3B2A0918">
              <wp:simplePos x="0" y="0"/>
              <wp:positionH relativeFrom="page">
                <wp:posOffset>5029200</wp:posOffset>
              </wp:positionH>
              <wp:positionV relativeFrom="page">
                <wp:posOffset>3657600</wp:posOffset>
              </wp:positionV>
              <wp:extent cx="2369820" cy="6037580"/>
              <wp:effectExtent l="0" t="0" r="5080" b="0"/>
              <wp:wrapTight wrapText="bothSides">
                <wp:wrapPolygon edited="0">
                  <wp:start x="-87" y="-34"/>
                  <wp:lineTo x="-87" y="21566"/>
                  <wp:lineTo x="21687" y="21566"/>
                  <wp:lineTo x="21687" y="-34"/>
                  <wp:lineTo x="-87" y="-34"/>
                </wp:wrapPolygon>
              </wp:wrapTight>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96pt;margin-top:4in;width:186.6pt;height:475.4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Jtl8DAAAvBwAADgAAAGRycy9lMm9Eb2MueG1srFVNb+M2EL0X6H8geFf0YdmWhCgL24mLAml3&#10;sdmiZ1qiLKIUqZJ0lLTof+9wKDvOtoeirQ4Chx/Dee/NDG8/vAySPHNjhVY1TW8SSrhqdCvUsaY/&#10;fdlHBSXWMdUyqRWv6Su39MPdt9/cTmPFM91r2XJDwImy1TTWtHdurOLYNj0fmL3RI1ew2GkzMAem&#10;OcatYRN4H2ScJckqnrRpR6Mbbi3M3odFeof+u4437mPXWe6IrCnE5vBv8H/w//jullVHw8ZeNHMY&#10;7F9EMTCh4NKLq3vmGDkZ8RdXg2iMtrpzN40eYt11ouGIAdCkyVdonno2csQC5NjxQpP9/9w2Pz5/&#10;MkS0Nc1SShQbQKPPwBpTR8nJKvcETaOtYN/T+Ml4iHZ81M0vlii962Eb3xijp56zFsJK/f743QFv&#10;WDhKDtMPugX37OQ0cvXSmcE7BBbIC0ryepGEvzjSwGS2WJVFBso1sLZKFutlgaLFrDofH41133E9&#10;ED+oqYHo0T17frTOh8Oq85ZZoXYvpCRGu5+F65FkHzkuWjgTBmTUACjBaWuOh5005JlBGu3xQ6Cg&#10;t73enSb+C0d8BvPLIdY0XLkMl+RpACaCs/kEpiHMQ7KG+TNILATvBnH42wDO8RylFIqABDVd5uFm&#10;YhsmOagZhMB8RLQ+Sqn8X2mPPvASZjjWSSCLVcD8zIHXAHP49zLN8mSbldF+VayjvMuXUblOiihJ&#10;y225SvIyv9//4bGledWLtuXqUSh+rqc0/2f5Old2qASsKDIBkjJZzpRqKS5g3kmSb9YP2+0sib3e&#10;NggH/UWKoaZFoAip9un6oFocOyZkGMfv40eugQTP2hsXm/0yWeeLIlqvl4soX/Ak2hb7XbTZpasV&#10;hLHbPqTvuXhAfu1/pwMDOYvlDX0CdE99O5GDPJnPDIRfFJBSlLTC10Lm88Ib0PEuKcLkEVp14wz9&#10;qgT+JteRsjDP5NizkJyLZZKcE2zWAbm6hBOYe4v0itiZjDduIZ/PKYeNw/eK0HMOun2FvgF1is0B&#10;XhkY9Nr8RskEHbum9tcTM5wS+b2CUi3TPPct/tow18bh2mCqAVc1dRQqyA93LjwLp9GIYw83hY6g&#10;9Ab6VSewk/heFqKC+L0BXRmRzC+Ib/vXNu56e+fu/gQAAP//AwBQSwMEFAAGAAgAAAAhAJe+sD/g&#10;AAAADQEAAA8AAABkcnMvZG93bnJldi54bWxMj8FqwzAQRO+F/IPYQG+NZIHt1LUcSiBQ6KlpDj0q&#10;1tY2tlbGUmz376uc2tsMO8y+KQ+rHdiMk+8cKUh2AhhS7UxHjYLL5+lpD8wHTUYPjlDBD3o4VJuH&#10;UhfGLfSB8zk0LJaQL7SCNoSx4NzXLVrtd25EirdvN1kdop0abia9xHI7cClExq3uKH5o9YjHFuv+&#10;fLMK+pD38r2ji0g6PMr5rf86LUKpx+36+gIs4Br+wnDHj+hQRaaru5HxbFCQP8u4JShI8yyKeyLJ&#10;UgnsGlUqsz3wquT/V1S/AAAA//8DAFBLAQItABQABgAIAAAAIQDkmcPA+wAAAOEBAAATAAAAAAAA&#10;AAAAAAAAAAAAAABbQ29udGVudF9UeXBlc10ueG1sUEsBAi0AFAAGAAgAAAAhACOyauHXAAAAlAEA&#10;AAsAAAAAAAAAAAAAAAAALAEAAF9yZWxzLy5yZWxzUEsBAi0AFAAGAAgAAAAhAIz2ybZfAwAALwcA&#10;AA4AAAAAAAAAAAAAAAAALAIAAGRycy9lMm9Eb2MueG1sUEsBAi0AFAAGAAgAAAAhAJe+sD/gAAAA&#10;DQEAAA8AAAAAAAAAAAAAAAAAtwUAAGRycy9kb3ducmV2LnhtbFBLBQYAAAAABAAEAPMAAADEBgAA&#10;AAA=&#10;" stroked="f" strokecolor="#4a7ebb" strokeweight="1.5pt">
              <v:fill color2="#f8f2b4 [3205]" rotate="t" focus="100%" type="gradient"/>
              <v:shadow opacity="22938f" mv:blur="38100f" offset="0,2pt"/>
              <v:textbox inset=",7.2pt,,7.2pt"/>
              <w10:wrap type="tight" anchorx="page" anchory="page"/>
            </v:rect>
          </w:pict>
        </mc:Fallback>
      </mc:AlternateContent>
    </w:r>
    <w:r>
      <w:rPr>
        <w:caps w:val="0"/>
        <w:noProof/>
      </w:rPr>
      <mc:AlternateContent>
        <mc:Choice Requires="wpg">
          <w:drawing>
            <wp:anchor distT="0" distB="0" distL="114300" distR="114300" simplePos="0" relativeHeight="251658281" behindDoc="0" locked="0" layoutInCell="1" allowOverlap="1" wp14:anchorId="56ABADE4" wp14:editId="133AEB4F">
              <wp:simplePos x="0" y="0"/>
              <wp:positionH relativeFrom="page">
                <wp:posOffset>548640</wp:posOffset>
              </wp:positionH>
              <wp:positionV relativeFrom="page">
                <wp:posOffset>548640</wp:posOffset>
              </wp:positionV>
              <wp:extent cx="6675120" cy="8961120"/>
              <wp:effectExtent l="2540" t="2540" r="15240" b="1524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3.2pt;margin-top:43.2pt;width:525.6pt;height:705.6pt;z-index:251658281;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HiIEAAC4DAAADgAAAGRycy9lMm9Eb2MueG1s7FfbbuM2EH0v0H8g9O5IsmVbFuIsHNkOCqRt&#10;sGnRZ1qiJKISqZJ05GzRf+8MKSlKtuhlWyywQP2gaHgZzpwzPKNcv7s0NXliSnMptl54FXiEiUzm&#10;XJRb78cfjrPYI9pQkdNaCrb1npn23t18/dV11yZsLitZ50wRcCJ00rVbrzKmTXxfZxVrqL6SLRMw&#10;WUjVUAOmKv1c0Q68N7U/D4KV30mVt0pmTGsY3btJ78b6LwqWme+LQjND6q0HsRn7VPZ5wqd/c02T&#10;UtG24lkfBv2EKBrKBRw6utpTQ8lZ8Y9cNTxTUsvCXGWy8WVR8IzZHCCbMHiTzZ2S59bmUiZd2Y4w&#10;AbRvcPpkt9l3Tw+K8By4A6YEbYAjeyxZxghO15YJrLlT7WP7oFyG8Hovs581TPtv59Eu3WJy6r6V&#10;OfijZyMtOJdCNegC0iYXy8HzyAG7GJLB4Gq1XoZzoCqDuXizCtGwLGUVUIn74lXkEZyFv/3Mod8d&#10;BrDZ7Q0j2IrzPk3cwTbYPjjMDCpOv4Cq/x2ojxVtmeVKI2ADqJsB1PdQilSUNSPhwgFr1w2oagcp&#10;ETKtYBnbKSW7itEcwgptFhgvOHYb0NBAyF9i/BFWA85/ihRNWqXNHZMNwZetpyB6SyF9utfGgTos&#10;QUaFPPK6tmTUgnQQ83wdBHaHljXPcRbX2XvN0lqRJwo38lSGdk19bqBU3FgY4M8RC+PIuV3bD9G6&#10;ragbWWzg1zM8OrZ8vzqz4QYkpuYNVMzEN4J7ELmN2VBeu3collpgpMyKh0sWrIuBVzsOlWYv9q+b&#10;YHOID3E0i+arwywK8ny2O6bRbHUM18v9Yp+m+/A3TC+MkornOROIwiAyYfT36q2XOycPU5mxmBIl&#10;zU/cVLb68C5hiKXuYy01aSUUUE+EKk8j8pvbNDwee/BK7ba51T0BOKSnWxbHOEj3ky2A1XhUzQWB&#10;ut16y2jEGOcV7bn3X8NgaQJU8RQsSQfp7rgM1tEinq3Xy8UsWrBgdhsf09kuDUEXDrfp7eENpAdL&#10;k/5vUB05x6jkGcrmsco7cqrP6j0FiVzEgI1Hco5XYo6ZogHdZEia0LqENpgZ5f0hM6/wtDg5aqZF&#10;vQwCd+FH+C1WYzgOuaE60RrrqwfjBVtgYKhcED8nGU75TjJ/BvmA8sHywA4OL5VUHzzSQTfcevqX&#10;M1XMI/U3AipoE0YRLDNTQ02N09SgIgNXW894UBP4mhrXcs+t4mUFJ7lrL+QOWkPBraBgfC4qiB8N&#10;EOfPpNLQYfrWd88FCPQSixxDAL1NxYPqrX8kuCFWhxUXLG/sbBPFtTNAztAQBynt1RYuE7YSmnyB&#10;agufLL2oftECOza0yfVyTczdqf91y9bnpBl/Tt2Ce/UiEfazDj6Prez1n/L4/T217fqXfzhufgcA&#10;AP//AwBQSwMEFAAGAAgAAAAhAM+4L2LfAAAACwEAAA8AAABkcnMvZG93bnJldi54bWxMj0FLw0AQ&#10;he+C/2EZwZvdxNbYxmxKKeqpCLaC9LbNTpPQ7GzIbpP03zsFQU/zhvd48022HG0jeux87UhBPIlA&#10;IBXO1FQq+Nq9PcxB+KDJ6MYRKrigh2V+e5Pp1LiBPrHfhlJwCflUK6hCaFMpfVGh1X7iWiT2jq6z&#10;OvDaldJ0euBy28jHKEqk1TXxhUq3uK6wOG3PVsH7oIfVNH7tN6fj+rLfPX18b2JU6v5uXL2ACDiG&#10;vzBc8RkdcmY6uDMZLxoF82TGyd959ePpcwLiwGq2YCXzTP7/If8BAAD//wMAUEsBAi0AFAAGAAgA&#10;AAAhAOSZw8D7AAAA4QEAABMAAAAAAAAAAAAAAAAAAAAAAFtDb250ZW50X1R5cGVzXS54bWxQSwEC&#10;LQAUAAYACAAAACEAI7Jq4dcAAACUAQAACwAAAAAAAAAAAAAAAAAsAQAAX3JlbHMvLnJlbHNQSwEC&#10;LQAUAAYACAAAACEAR+LxHiIEAAC4DAAADgAAAAAAAAAAAAAAAAAsAgAAZHJzL2Uyb0RvYy54bWxQ&#10;SwECLQAUAAYACAAAACEAz7gvYt8AAAALAQAADwAAAAAAAAAAAAAAAAB6BgAAZHJzL2Rvd25yZXYu&#10;eG1sUEsFBgAAAAAEAAQA8wAAAIYHA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B09A4" w14:textId="77777777" w:rsidR="00FA16C8" w:rsidRDefault="00FA16C8">
    <w:pPr>
      <w:pStyle w:val="Header"/>
    </w:pPr>
    <w:r>
      <w:rPr>
        <w:noProof/>
      </w:rPr>
      <mc:AlternateContent>
        <mc:Choice Requires="wpg">
          <w:drawing>
            <wp:anchor distT="0" distB="0" distL="114300" distR="114300" simplePos="0" relativeHeight="251658274" behindDoc="0" locked="0" layoutInCell="1" allowOverlap="1" wp14:anchorId="43B32CD8" wp14:editId="4BCC3176">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1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6" name="Line 59"/>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7"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3.2pt;margin-top:43.2pt;width:525.6pt;height:329.6pt;z-index:251658274;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YEFRoEAAC2DAAADgAAAGRycy9lMm9Eb2MueG1s7Fdtb+M2DP4+YP9B8PfUduK8oukhdZJiQLcV&#10;1w37rNiKbUyWPEmp2xv230dStpu+ADvchgMOWD64okRR5EPykXr54bGW7EEYW2m1DuKLKGBCZTqv&#10;VLEOfv1lP1oEzDquci61EuvgSdjgw9X33122zUqMdallLgwDI8qu2mYdlM41qzC0WSlqbi90IxQs&#10;HrWpuQPRFGFueAvWaxmOo2gWttrkjdGZsBZmt34xuCL7x6PI3M/HoxWOyXUAvjn6Gvoe8BteXfJV&#10;YXhTVlnnBv8CL2peKTh0MLXljrOTqd6YqqvMaKuP7iLTdaiPxyoTFANEE0evorkx+tRQLMWqLZoB&#10;JoD2FU5fbDb76eHOsCqH3E0DpngNOaJj2WyJ4LRNsQKdG9PcN3fGRwjDW539bmE5fL2OcuGV2aH9&#10;Uedgj5+cJnAej6ZGExA2e6QcPA05EI+OZTA5m82n8RhSlcFaEi+mSxAoS1kJqcR9i1kSMFjFv93K&#10;rtsdR7DZ753BTlwO+cqfS752vmFgUHD2GVP77zC9L3kjKFUW8eoxnfWY3lZKsGkHKamk6s6Ae+iH&#10;BWj/Ea0+6jiJOkB6yM6CppUhYr5qjHU3QtcMB+tAgheUCf5wa50Hp1fBxCi9r6QkTKViLRTFeA6n&#10;4ZLVsspxlQRsT5FKwx44NNahiElHnmrIuJ+LI/z5/MA8po50uykum5L7mckSfl2mqO/RMOXtxZnQ&#10;Cyon10rB8103drySfgxRS4XOCWp7Hx9Ijw6GNA81Qi355zJa7ha7RTJKxrPdKInyfLTZp8loto/n&#10;0+1km6bb+C+MKE5WZZXnQmHgPT3EyeeVSkdUvrEHghggDl9ap4DB2ZeebvbTaJ5MFqP5fDoZJRMR&#10;ja4X+3S0SWNolN11er175emOorf/jbMDlOiVPjlh7su8ZQd5Mh85cMZkAWkOWF5hcY2nWJkgAL3i&#10;ENPPuCzgXsicCZjR7rfKldQp2PZo05riMJQRbfHz5+UxjaK4Lw+vTlgN7njk+qSjNKStA+MZWyiS&#10;viCADnzn+R486PyJGpLmgRm+FkXMe4r4CJcVV4UUbHzOEz3vWk+6TOm0BDWxMUa32ArAXB4fDAi4&#10;x2/oo/tsXhnY9B1aecOlb5jFgPOU0W+QWeoKCpvJqoYrxZftt08z8KQhtn636wrbUWJhWaOhft5p&#10;xuV1Gu/3Xd8VFpu11+6o/U3/TvaLKN2ebYFuG46Cq4dB2T5Tg799ej9ftK2/Znyv4ilYkZ65/+fD&#10;YPI1+RDLB8sDn/gwKLX5FLAWnsvrwP5x4kYETP6goIKWcZKAmjsXzLlwOBe4ysDUOnBwQdAwdf5N&#10;fmpMVZRwkn9QKL2Bt+OxoqcKMppnaSgWFIik6VUHj2Pi+O4hj6/vc5n0n//duPobAAD//wMAUEsD&#10;BBQABgAIAAAAIQA9vkli3wAAAAoBAAAPAAAAZHJzL2Rvd25yZXYueG1sTI9Ba8JAEIXvhf6HZQq9&#10;1U2qRkmzEZG2JymohdLbmB2TYHY2ZNck/vuuUGhPj+E93vsmW42mET11rrasIJ5EIIgLq2suFXwe&#10;3p6WIJxH1thYJgVXcrDK7+8yTLUdeEf93pcilLBLUUHlfZtK6YqKDLqJbYmDd7KdQR/OrpS6wyGU&#10;m0Y+R1EiDdYcFipsaVNRcd5fjIL3AYf1NH7tt+fT5vp9mH98bWNS6vFhXL+A8DT6vzDc8AM65IHp&#10;aC+snWgULJNZSP7qzY+niwTEUcFiNk9A5pn8/0L+AwAA//8DAFBLAQItABQABgAIAAAAIQDkmcPA&#10;+wAAAOEBAAATAAAAAAAAAAAAAAAAAAAAAABbQ29udGVudF9UeXBlc10ueG1sUEsBAi0AFAAGAAgA&#10;AAAhACOyauHXAAAAlAEAAAsAAAAAAAAAAAAAAAAALAEAAF9yZWxzLy5yZWxzUEsBAi0AFAAGAAgA&#10;AAAhAHd2BBUaBAAAtgwAAA4AAAAAAAAAAAAAAAAALAIAAGRycy9lMm9Eb2MueG1sUEsBAi0AFAAG&#10;AAgAAAAhAD2+SWLfAAAACgEAAA8AAAAAAAAAAAAAAAAAcgYAAGRycy9kb3ducmV2LnhtbFBLBQYA&#10;AAAABAAEAPMAAAB+BwAAAAA=&#10;">
              <v:line id="Line 59" o:spid="_x0000_s1027"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IWSsQAAADbAAAADwAAAGRycy9kb3ducmV2LnhtbERPTWsCMRC9F/wPYYReSs26B5GtUUpF&#10;sEUPai/eppvpZu1msiRx3frrm4LgbR7vc2aL3jaiIx9qxwrGowwEcel0zZWCz8PqeQoiRGSNjWNS&#10;8EsBFvPBwwwL7S68o24fK5FCOBSowMTYFlKG0pDFMHItceK+nbcYE/SV1B4vKdw2Ms+yibRYc2ow&#10;2NKbofJnf7YKvnyed/KwfXo3y+q6OZ2P29PHUanHYf/6AiJSH+/im3ut0/wJ/P+SDpD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shZKxAAAANsAAAAPAAAAAAAAAAAA&#10;AAAAAKECAABkcnMvZG93bnJldi54bWxQSwUGAAAAAAQABAD5AAAAkgMAAAAA&#10;" strokecolor="white [3212]" strokeweight="1pt">
                <v:stroke opacity="26214f"/>
                <v:shadow opacity="22938f" mv:blur="38100f" offset="0,2pt"/>
              </v:line>
              <v:rect id="Rectangle 29" o:spid="_x0000_s1028"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7lQwQAA&#10;ANsAAAAPAAAAZHJzL2Rvd25yZXYueG1sRE9Ni8IwEL0L/ocwgjdN7cGVrlGWxQUvu6zVg8ehmW2q&#10;zaQ00Xb99UYQvM3jfc5y3dtaXKn1lWMFs2kCgrhwuuJSwWH/NVmA8AFZY+2YFPyTh/VqOFhipl3H&#10;O7rmoRQxhH2GCkwITSalLwxZ9FPXEEfuz7UWQ4RtKXWLXQy3tUyTZC4tVhwbDDb0aag45xerYNHg&#10;Rn53x9Ol35p9nv78preiU2o86j/eQQTqw0v8dG91nP8Gj1/iAX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l+5UMEAAADbAAAADwAAAAAAAAAAAAAAAACXAgAAZHJzL2Rvd25y&#10;ZXYueG1sUEsFBgAAAAAEAAQA9QAAAIUDAAAAAA==&#10;" filled="f" fillcolor="#9bc1ff" strokecolor="white [3212]" strokeweight="1pt">
                <v:fill color2="#3f80cd" focus="100%" type="gradient">
                  <o:fill v:ext="view" type="gradientUnscaled"/>
                </v:fill>
                <v:stroke opacity="26214f"/>
                <v:shadow opacity="22938f" mv:blur="38100f" offset="0,2pt"/>
                <v:textbox inset=",7.2pt,,7.2pt"/>
              </v:rect>
              <w10:wrap type="tight" anchorx="page" anchory="page"/>
            </v:group>
          </w:pict>
        </mc:Fallback>
      </mc:AlternateContent>
    </w:r>
    <w:r w:rsidRPr="0023643B">
      <w:rPr>
        <w:noProof/>
      </w:rPr>
      <w:drawing>
        <wp:anchor distT="0" distB="0" distL="118745" distR="118745" simplePos="0" relativeHeight="251658209" behindDoc="0" locked="0" layoutInCell="1" allowOverlap="1" wp14:anchorId="73925148" wp14:editId="4F453A0E">
          <wp:simplePos x="5486400" y="8229600"/>
          <wp:positionH relativeFrom="page">
            <wp:posOffset>359229</wp:posOffset>
          </wp:positionH>
          <wp:positionV relativeFrom="page">
            <wp:posOffset>362857</wp:posOffset>
          </wp:positionV>
          <wp:extent cx="7043057" cy="4194629"/>
          <wp:effectExtent l="25400" t="0" r="0" b="0"/>
          <wp:wrapNone/>
          <wp:docPr id="3" name="Picture 3" descr="::Spring Assets:Spring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ring Assets:SpringMailerTop.png"/>
                  <pic:cNvPicPr>
                    <a:picLocks noChangeAspect="1" noChangeArrowheads="1"/>
                  </pic:cNvPicPr>
                </pic:nvPicPr>
                <pic:blipFill>
                  <a:blip r:embed="rId1"/>
                  <a:srcRect/>
                  <a:stretch>
                    <a:fillRect/>
                  </a:stretch>
                </pic:blipFill>
                <pic:spPr bwMode="auto">
                  <a:xfrm>
                    <a:off x="0" y="0"/>
                    <a:ext cx="7043057" cy="4194629"/>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07" behindDoc="0" locked="0" layoutInCell="1" allowOverlap="1" wp14:anchorId="2DD11184" wp14:editId="4899B40B">
              <wp:simplePos x="5486400" y="8229600"/>
              <wp:positionH relativeFrom="page">
                <wp:posOffset>374650</wp:posOffset>
              </wp:positionH>
              <wp:positionV relativeFrom="page">
                <wp:posOffset>374650</wp:posOffset>
              </wp:positionV>
              <wp:extent cx="7022592" cy="4169664"/>
              <wp:effectExtent l="0" t="0" r="13335" b="21590"/>
              <wp:wrapTight wrapText="bothSides">
                <wp:wrapPolygon edited="0">
                  <wp:start x="0" y="0"/>
                  <wp:lineTo x="0" y="21580"/>
                  <wp:lineTo x="21563" y="21580"/>
                  <wp:lineTo x="21563" y="0"/>
                  <wp:lineTo x="0" y="0"/>
                </wp:wrapPolygon>
              </wp:wrapTight>
              <wp:docPr id="182" name="Rectangle 182"/>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26" style="position:absolute;margin-left:29.5pt;margin-top:29.5pt;width:552.95pt;height:328.3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UgNqoCAADtBQAADgAAAGRycy9lMm9Eb2MueG1srFTbahsxEH0v9B+E3pu91HES43UwDimFkIQk&#10;Jc+yVrIXtBpVkr12v74jab0xiSFQ6of1SDNnLkczM73etYpshXUN6IoWZzklQnOoG72q6K+X22+X&#10;lDjPdM0UaFHRvXD0evb1y7QzE1HCGlQtLEEn2k06U9G192aSZY6vRcvcGRihUSnBtszj0a6y2rIO&#10;vbcqK/N8nHVga2OBC+fw9iYp6Sz6l1Jw/yClE56oimJuPn5t/C7DN5tN2WRlmVk3vE+D/UMWLWs0&#10;Bh1c3TDPyMY2H1y1DbfgQPozDm0GUjZcxBqwmiJ/V83zmhkRa0FynBlocv/PLb/fPlrS1Ph2lyUl&#10;mrX4SE9IG9MrJUi4RIo64yZo+WwebX9yKIZ6d9K24R8rIbtI636gVew84Xh5kZfl+RV656gbFeOr&#10;8XgUvGZvcGOd/yGgJUGoqMUEIp1se+d8Mj2Y9CzXt41SUXZokgRiAKnJIzJ2kFgoS7YM3365ioVg&#10;yJU7Ni7y8DuNKPokAyIC+0Cq0QTpqej5KKGJ40wJ5DD2UzC1bMhP6RBPQ8g3VZJuROzOvrxAcKI0&#10;Sn6vREAp/SQkvg6SWJzKkXEutD/kGa0DTGKoAfj9c2BvH6ApqwFcfg4eEDEyaD+A20aDPeVADSnL&#10;ZI/8HtUdxCXUe2xMC2lineG3DbbGHXP+kVkcURxmXDv+AT9SQVdR6CVK1mD/nLoP9jg5qKWkw5Gv&#10;qPu9YVZQon5qbJyrYjQKOyIeRucXJR7ssWZ5rNGbdgHYWQUuOMOjGOy9OojSQvuK22keoqKKaY6x&#10;K8q9PRwWPq0i3G9czOfRDPeCYf5OPxt+ePXQ+i+7V2ZNPx8eR+seDuuBTd6NSbIN76FhvvEgmzhD&#10;b7z2fONOSZ2d9l9YWsfnaPW2pWd/AQAA//8DAFBLAwQUAAYACAAAACEA7YzrO98AAAAKAQAADwAA&#10;AGRycy9kb3ducmV2LnhtbEyPQUvDQBCF74L/YRnBm91E2tTGbEotCJ6KjR48TrPjJpqdDdlNm/57&#10;tyDo6TG84b3vFevJduJIg28dK0hnCQji2umWjYL3t+e7BxA+IGvsHJOCM3lYl9dXBebanXhPxyoY&#10;EUPY56igCaHPpfR1Qxb9zPXE0ft0g8UQz8FIPeAphttO3idJJi22HBsa7GnbUP1djVbBblvJJ/PS&#10;zpPRLD823o7nr9edUrc30+YRRKAp/D3DBT+iQxmZDm5k7UWnYLGKU8KvXvw0m69AHBQs00UGsizk&#10;/wnlDwAAAP//AwBQSwECLQAUAAYACAAAACEA5JnDwPsAAADhAQAAEwAAAAAAAAAAAAAAAAAAAAAA&#10;W0NvbnRlbnRfVHlwZXNdLnhtbFBLAQItABQABgAIAAAAIQAjsmrh1wAAAJQBAAALAAAAAAAAAAAA&#10;AAAAACwBAABfcmVscy8ucmVsc1BLAQItABQABgAIAAAAIQB+tSA2qgIAAO0FAAAOAAAAAAAAAAAA&#10;AAAAACwCAABkcnMvZTJvRG9jLnhtbFBLAQItABQABgAIAAAAIQDtjOs73wAAAAoBAAAPAAAAAAAA&#10;AAAAAAAAAAIFAABkcnMvZG93bnJldi54bWxQSwUGAAAAAAQABADzAAAADgYAAAAA&#10;" fillcolor="#8ec73b [3214]" stroked="f">
              <v:fill color2="white [3212]" rotate="t" focus="100%" type="gradient">
                <o:fill v:ext="view" type="gradientUnscaled"/>
              </v:fill>
              <w10:wrap type="tight" anchorx="page" anchory="page"/>
            </v:rect>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E0C36" w14:textId="77777777" w:rsidR="00FA16C8" w:rsidRDefault="00FA16C8">
    <w:pPr>
      <w:pStyle w:val="Header"/>
    </w:pPr>
    <w:r>
      <w:rPr>
        <w:noProof/>
      </w:rPr>
      <mc:AlternateContent>
        <mc:Choice Requires="wpg">
          <w:drawing>
            <wp:anchor distT="0" distB="0" distL="114300" distR="114300" simplePos="0" relativeHeight="251658244" behindDoc="0" locked="0" layoutInCell="1" allowOverlap="1" wp14:anchorId="4B9CE196" wp14:editId="5C871E4B">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8"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9"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oqA/hyAwAAKA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JhlRrIcQhV1JHrjZm6aEKdfW3JobGw8I5ivNPzigbng8&#10;ju0mTiab/WtdgT+29Tpwc1fbHl3AqcldCMH9QwjEnSccOif0fDylECkOY+fF9OIcGiFIvIVI4rrx&#10;5FlGYBTfaeQqrc5zOk1rxzlYCJGVcd+ANWGbXxrJS/gnSsE6ofTHqQer/NaKLDnp/5WPntkPWzOA&#10;6Bvm5UZ20t+HTAaKEJTa3UiOVGPjc3RARjE6MIqbkjzPSCUch1wu36yX+Tm5FcxpxbpyzbquXDjI&#10;ehfspQaBvtDe6/7MqAZZOTiPWzGkIsSUKL1smWrEwhnQDiga9j10Wav3rWCVw26k9rGX0HwEf9NJ&#10;s5Zdh0FHOxEFkI/S9ytcR2msNN/2QvmodSs64Ewr10rjMmJL0W8EpK59WeUhwyCLXjmP22E+Bf19&#10;LKYLSi+KF4PlmC4HIzq5GiwuRpPBhF5NRnQ0zZf58hOuzkfl1gmggXUrIxNW6D1B+1WxpbIUZRzK&#10;AdmxUHRiEgKgkIwHiJCXSAlidZa/BbJhHtjeCs9bNGtgLvXD5IeBQPNnZjEGDrT5Q7mdyAYpQsmB&#10;aFBRKLgxHT0WDWSGdf5a6J6gAVQD0EA12wHT8WiHKQgaSmmFISdW+7+lb29bZqAGxPA0LkWnccRo&#10;SCMaXDnbbJadjXwtVrSgRVJu44LPNDun+Dtdsl5PR7FKAE+4JLzSVp1UBBIazgZzcHnEfMCZshgZ&#10;TCYQ+vuVh4uT8lD8XHl4p81/tjYUIWUOwvtTG0CmR5/i79WGb35Q/6+1IVwk4DoW60y8OuJ978s2&#10;2F9ecOf/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WioD+HIDAAAo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5&#10;jx6/AAAA2gAAAA8AAABkcnMvZG93bnJldi54bWxET89rwjAUvg/8H8ITvK2pQ8ZWG0UUYWy72M77&#10;I3m2pc1LSaLW/345DHb8+H6X28kO4kY+dI4VLLMcBLF2puNGwU99fH4DESKywcExKXhQgO1m9lRi&#10;YdydT3SrYiNSCIcCFbQxjoWUQbdkMWRuJE7cxXmLMUHfSOPxnsLtIF/y/FVa7Dg1tDjSviXdV1er&#10;4Pt66P1Kn/qze6+/vDlXn/XxodRiPu3WICJN8V/85/4wCtLWdCXdALn5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DeY8evwAAANoAAAAPAAAAAAAAAAAAAAAAAJwCAABkcnMv&#10;ZG93bnJldi54bWxQSwUGAAAAAAQABAD3AAAAiAM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f&#10;RSHFAAAA2gAAAA8AAABkcnMvZG93bnJldi54bWxEj0+LwjAUxO/CfofwFryIpnoQtxplEUQPIvin&#10;rN4ezbMt27zUJmrdT28WBI/DzPyGmcwaU4ob1a6wrKDfi0AQp1YXnCk47BfdEQjnkTWWlknBgxzM&#10;ph+tCcba3nlLt53PRICwi1FB7n0VS+nSnAy6nq2Ig3e2tUEfZJ1JXeM9wE0pB1E0lAYLDgs5VjTP&#10;Kf3dXY2CZXIxZZG4n1PnkJ2O2806Gv2tlWp/Nt9jEJ4a/w6/2iut4Av+r4QbIK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n0UhxQAAANoAAAAPAAAAAAAAAAAAAAAAAJwC&#10;AABkcnMvZG93bnJldi54bWxQSwUGAAAAAAQABAD3AAAAjgM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27DFB"/>
    <w:multiLevelType w:val="hybridMultilevel"/>
    <w:tmpl w:val="B9989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140EF1"/>
    <w:multiLevelType w:val="hybridMultilevel"/>
    <w:tmpl w:val="C8F4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4747AB"/>
    <w:multiLevelType w:val="hybridMultilevel"/>
    <w:tmpl w:val="4BFA1B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6D385C73"/>
    <w:multiLevelType w:val="hybridMultilevel"/>
    <w:tmpl w:val="D202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BE3E1F"/>
    <w:rsid w:val="000840E9"/>
    <w:rsid w:val="00094F88"/>
    <w:rsid w:val="00097288"/>
    <w:rsid w:val="001769BC"/>
    <w:rsid w:val="002333D0"/>
    <w:rsid w:val="00237F25"/>
    <w:rsid w:val="00260358"/>
    <w:rsid w:val="00295183"/>
    <w:rsid w:val="002F3AFF"/>
    <w:rsid w:val="00303A9E"/>
    <w:rsid w:val="00312F14"/>
    <w:rsid w:val="00356CCC"/>
    <w:rsid w:val="0037490D"/>
    <w:rsid w:val="00416380"/>
    <w:rsid w:val="00471EE5"/>
    <w:rsid w:val="004D2A22"/>
    <w:rsid w:val="00696EB4"/>
    <w:rsid w:val="006F2081"/>
    <w:rsid w:val="00755A67"/>
    <w:rsid w:val="007C0069"/>
    <w:rsid w:val="007C1373"/>
    <w:rsid w:val="008A3252"/>
    <w:rsid w:val="008D051B"/>
    <w:rsid w:val="00910E17"/>
    <w:rsid w:val="009407F1"/>
    <w:rsid w:val="009C07AC"/>
    <w:rsid w:val="00A2199D"/>
    <w:rsid w:val="00A87B77"/>
    <w:rsid w:val="00A92B84"/>
    <w:rsid w:val="00AC1786"/>
    <w:rsid w:val="00AF1B59"/>
    <w:rsid w:val="00B17B47"/>
    <w:rsid w:val="00B41363"/>
    <w:rsid w:val="00B81CE4"/>
    <w:rsid w:val="00BE3E1F"/>
    <w:rsid w:val="00C10438"/>
    <w:rsid w:val="00C97488"/>
    <w:rsid w:val="00CB2A54"/>
    <w:rsid w:val="00CF01A2"/>
    <w:rsid w:val="00D2565B"/>
    <w:rsid w:val="00D36876"/>
    <w:rsid w:val="00ED16C0"/>
    <w:rsid w:val="00FA16C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16C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eader" Target="header4.xml"/><Relationship Id="rId26" Type="http://schemas.openxmlformats.org/officeDocument/2006/relationships/footer" Target="footer4.xml"/><Relationship Id="rId27" Type="http://schemas.openxmlformats.org/officeDocument/2006/relationships/header" Target="header5.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3" Type="http://schemas.openxmlformats.org/officeDocument/2006/relationships/image" Target="media/image16.png"/><Relationship Id="rId4" Type="http://schemas.openxmlformats.org/officeDocument/2006/relationships/image" Target="media/image17.png"/><Relationship Id="rId1" Type="http://schemas.openxmlformats.org/officeDocument/2006/relationships/image" Target="media/image14.png"/><Relationship Id="rId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pring%20Newsletter.dotx" TargetMode="External"/></Relationships>
</file>

<file path=word/theme/theme1.xml><?xml version="1.0" encoding="utf-8"?>
<a:theme xmlns:a="http://schemas.openxmlformats.org/drawingml/2006/main" name="Office Theme">
  <a:themeElements>
    <a:clrScheme name="Spring Newsletter">
      <a:dk1>
        <a:sysClr val="windowText" lastClr="000000"/>
      </a:dk1>
      <a:lt1>
        <a:sysClr val="window" lastClr="FFFFFF"/>
      </a:lt1>
      <a:dk2>
        <a:srgbClr val="507636"/>
      </a:dk2>
      <a:lt2>
        <a:srgbClr val="8EC73B"/>
      </a:lt2>
      <a:accent1>
        <a:srgbClr val="FD9320"/>
      </a:accent1>
      <a:accent2>
        <a:srgbClr val="F8F2B4"/>
      </a:accent2>
      <a:accent3>
        <a:srgbClr val="4D4642"/>
      </a:accent3>
      <a:accent4>
        <a:srgbClr val="B7AC82"/>
      </a:accent4>
      <a:accent5>
        <a:srgbClr val="FFD700"/>
      </a:accent5>
      <a:accent6>
        <a:srgbClr val="9375AB"/>
      </a:accent6>
      <a:hlink>
        <a:srgbClr val="619941"/>
      </a:hlink>
      <a:folHlink>
        <a:srgbClr val="314028"/>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CB37A-A9A7-1B4E-B41F-B9917FC2D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 Newsletter.dotx</Template>
  <TotalTime>1</TotalTime>
  <Pages>3</Pages>
  <Words>7</Words>
  <Characters>46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Carmela Laya</dc:creator>
  <cp:keywords/>
  <dc:description/>
  <cp:lastModifiedBy>Carmela Laya</cp:lastModifiedBy>
  <cp:revision>2</cp:revision>
  <cp:lastPrinted>2007-09-21T23:54:00Z</cp:lastPrinted>
  <dcterms:created xsi:type="dcterms:W3CDTF">2014-03-31T00:02:00Z</dcterms:created>
  <dcterms:modified xsi:type="dcterms:W3CDTF">2014-03-31T00:02:00Z</dcterms:modified>
  <cp:category/>
</cp:coreProperties>
</file>